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7F090A">
        <w:trPr>
          <w:trHeight w:hRule="exact" w:val="10800"/>
          <w:jc w:val="center"/>
        </w:trPr>
        <w:tc>
          <w:tcPr>
            <w:tcW w:w="3840" w:type="dxa"/>
          </w:tcPr>
          <w:p w:rsidR="007F090A" w:rsidRDefault="003A67D6" w:rsidP="00831254">
            <w:pPr>
              <w:spacing w:after="20"/>
            </w:pPr>
            <w:r>
              <w:rPr>
                <w:noProof/>
                <w:lang w:eastAsia="en-US"/>
              </w:rPr>
              <w:drawing>
                <wp:inline distT="0" distB="0" distL="0" distR="0" wp14:anchorId="36B442E2" wp14:editId="3C76B517">
                  <wp:extent cx="2471155" cy="1647825"/>
                  <wp:effectExtent l="0" t="0" r="571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mallBusinessBrochure_Back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249" cy="165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3BAE" w:rsidRDefault="00063CF1" w:rsidP="00831254">
            <w:pPr>
              <w:spacing w:after="20"/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206375</wp:posOffset>
                      </wp:positionV>
                      <wp:extent cx="2571750" cy="4410075"/>
                      <wp:effectExtent l="0" t="0" r="19050" b="2857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0" cy="44100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>
                                  <a:alphaModFix amt="70000"/>
                                </a:blip>
                                <a:srcRect/>
                                <a:tile tx="0" ty="0" sx="100000" sy="100000" flip="none" algn="tl"/>
                              </a:blip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B5B45B7" id="Rectangle 14" o:spid="_x0000_s1026" style="position:absolute;margin-left:0;margin-top:16.25pt;width:202.5pt;height:347.25pt;z-index:-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" strokecolor="white [3212]" strokeweight="1pt">
                      <v:fill r:id="rId9" o:title="" opacity="45875f" recolor="t" rotate="t" type="tile"/>
                    </v:rect>
                  </w:pict>
                </mc:Fallback>
              </mc:AlternateContent>
            </w:r>
          </w:p>
          <w:p w:rsidR="00643BAE" w:rsidRPr="007564BC" w:rsidRDefault="00643BAE" w:rsidP="00831254">
            <w:pPr>
              <w:spacing w:after="20"/>
              <w:jc w:val="center"/>
              <w:rPr>
                <w:b/>
                <w:sz w:val="24"/>
              </w:rPr>
            </w:pPr>
            <w:r w:rsidRPr="007564BC">
              <w:rPr>
                <w:b/>
                <w:sz w:val="24"/>
              </w:rPr>
              <w:t>Pharmacies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16"/>
              <w:gridCol w:w="1917"/>
            </w:tblGrid>
            <w:tr w:rsidR="00643BAE" w:rsidRPr="007564BC" w:rsidTr="002609AD">
              <w:tc>
                <w:tcPr>
                  <w:tcW w:w="1916" w:type="dxa"/>
                </w:tcPr>
                <w:p w:rsidR="00643BAE" w:rsidRPr="007564BC" w:rsidRDefault="00643BAE" w:rsidP="00831254">
                  <w:pPr>
                    <w:spacing w:after="20"/>
                    <w:rPr>
                      <w:sz w:val="22"/>
                    </w:rPr>
                  </w:pPr>
                  <w:r w:rsidRPr="007564BC">
                    <w:rPr>
                      <w:sz w:val="22"/>
                    </w:rPr>
                    <w:t>CVS</w:t>
                  </w:r>
                </w:p>
              </w:tc>
              <w:tc>
                <w:tcPr>
                  <w:tcW w:w="1917" w:type="dxa"/>
                </w:tcPr>
                <w:p w:rsidR="00643BAE" w:rsidRPr="007564BC" w:rsidRDefault="00643BAE" w:rsidP="00831254">
                  <w:pPr>
                    <w:spacing w:after="20"/>
                    <w:jc w:val="right"/>
                    <w:rPr>
                      <w:sz w:val="22"/>
                    </w:rPr>
                  </w:pPr>
                  <w:r w:rsidRPr="007564BC">
                    <w:rPr>
                      <w:sz w:val="22"/>
                    </w:rPr>
                    <w:t>(814) 226 7138</w:t>
                  </w:r>
                </w:p>
              </w:tc>
            </w:tr>
            <w:tr w:rsidR="00643BAE" w:rsidRPr="007564BC" w:rsidTr="002609AD">
              <w:tc>
                <w:tcPr>
                  <w:tcW w:w="1916" w:type="dxa"/>
                </w:tcPr>
                <w:p w:rsidR="00643BAE" w:rsidRPr="007564BC" w:rsidRDefault="00643BAE" w:rsidP="00831254">
                  <w:pPr>
                    <w:spacing w:after="20"/>
                    <w:rPr>
                      <w:sz w:val="22"/>
                    </w:rPr>
                  </w:pPr>
                  <w:r w:rsidRPr="007564BC">
                    <w:rPr>
                      <w:sz w:val="22"/>
                    </w:rPr>
                    <w:t>Marianne Pharmacy</w:t>
                  </w:r>
                </w:p>
              </w:tc>
              <w:tc>
                <w:tcPr>
                  <w:tcW w:w="1917" w:type="dxa"/>
                </w:tcPr>
                <w:p w:rsidR="00643BAE" w:rsidRPr="007564BC" w:rsidRDefault="00643BAE" w:rsidP="00831254">
                  <w:pPr>
                    <w:spacing w:after="20"/>
                    <w:jc w:val="right"/>
                    <w:rPr>
                      <w:sz w:val="22"/>
                    </w:rPr>
                  </w:pPr>
                  <w:r w:rsidRPr="007564BC">
                    <w:rPr>
                      <w:sz w:val="22"/>
                    </w:rPr>
                    <w:t>(814) 226 5353</w:t>
                  </w:r>
                </w:p>
              </w:tc>
            </w:tr>
            <w:tr w:rsidR="00E82A7F" w:rsidRPr="007564BC" w:rsidTr="002609AD">
              <w:tc>
                <w:tcPr>
                  <w:tcW w:w="1916" w:type="dxa"/>
                </w:tcPr>
                <w:p w:rsidR="00E82A7F" w:rsidRDefault="00E82A7F" w:rsidP="00831254">
                  <w:pPr>
                    <w:spacing w:after="20"/>
                    <w:rPr>
                      <w:sz w:val="22"/>
                    </w:rPr>
                  </w:pPr>
                  <w:r w:rsidRPr="007564BC">
                    <w:rPr>
                      <w:sz w:val="22"/>
                    </w:rPr>
                    <w:t>Walmart</w:t>
                  </w:r>
                </w:p>
                <w:p w:rsidR="00147B52" w:rsidRPr="007564BC" w:rsidRDefault="00147B52" w:rsidP="00831254">
                  <w:pPr>
                    <w:spacing w:after="20"/>
                    <w:rPr>
                      <w:sz w:val="22"/>
                    </w:rPr>
                  </w:pPr>
                  <w:r>
                    <w:rPr>
                      <w:sz w:val="22"/>
                    </w:rPr>
                    <w:t>Clarion Pharmacy</w:t>
                  </w:r>
                </w:p>
              </w:tc>
              <w:tc>
                <w:tcPr>
                  <w:tcW w:w="1917" w:type="dxa"/>
                </w:tcPr>
                <w:p w:rsidR="00E82A7F" w:rsidRDefault="00E82A7F" w:rsidP="00831254">
                  <w:pPr>
                    <w:spacing w:after="20"/>
                    <w:jc w:val="right"/>
                    <w:rPr>
                      <w:sz w:val="22"/>
                    </w:rPr>
                  </w:pPr>
                  <w:r w:rsidRPr="007564BC">
                    <w:rPr>
                      <w:sz w:val="22"/>
                    </w:rPr>
                    <w:t>(814) 226 0901</w:t>
                  </w:r>
                </w:p>
                <w:p w:rsidR="00147B52" w:rsidRPr="007564BC" w:rsidRDefault="00147B52" w:rsidP="00831254">
                  <w:pPr>
                    <w:spacing w:after="20"/>
                    <w:jc w:val="right"/>
                    <w:rPr>
                      <w:sz w:val="22"/>
                    </w:rPr>
                  </w:pPr>
                  <w:r>
                    <w:rPr>
                      <w:sz w:val="22"/>
                    </w:rPr>
                    <w:t>(814) 226 4015</w:t>
                  </w:r>
                </w:p>
              </w:tc>
            </w:tr>
            <w:tr w:rsidR="00E82A7F" w:rsidRPr="007564BC" w:rsidTr="002609AD">
              <w:tc>
                <w:tcPr>
                  <w:tcW w:w="1916" w:type="dxa"/>
                </w:tcPr>
                <w:p w:rsidR="00E82A7F" w:rsidRPr="007564BC" w:rsidRDefault="00E82A7F" w:rsidP="00831254">
                  <w:pPr>
                    <w:spacing w:after="20"/>
                    <w:rPr>
                      <w:sz w:val="22"/>
                    </w:rPr>
                  </w:pPr>
                </w:p>
              </w:tc>
              <w:tc>
                <w:tcPr>
                  <w:tcW w:w="1917" w:type="dxa"/>
                </w:tcPr>
                <w:p w:rsidR="00E82A7F" w:rsidRPr="007564BC" w:rsidRDefault="00E82A7F" w:rsidP="00831254">
                  <w:pPr>
                    <w:spacing w:after="20"/>
                    <w:jc w:val="right"/>
                    <w:rPr>
                      <w:sz w:val="22"/>
                    </w:rPr>
                  </w:pPr>
                </w:p>
              </w:tc>
            </w:tr>
          </w:tbl>
          <w:p w:rsidR="00643BAE" w:rsidRPr="00343B19" w:rsidRDefault="00643BAE" w:rsidP="00147B52">
            <w:pPr>
              <w:tabs>
                <w:tab w:val="left" w:pos="1155"/>
              </w:tabs>
              <w:spacing w:after="20"/>
              <w:jc w:val="center"/>
              <w:rPr>
                <w:b/>
                <w:sz w:val="24"/>
              </w:rPr>
            </w:pPr>
            <w:r w:rsidRPr="00343B19">
              <w:rPr>
                <w:b/>
                <w:sz w:val="24"/>
              </w:rPr>
              <w:t>Physical Therapists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15"/>
              <w:gridCol w:w="1915"/>
            </w:tblGrid>
            <w:tr w:rsidR="00643BAE" w:rsidTr="00343B19">
              <w:tc>
                <w:tcPr>
                  <w:tcW w:w="1915" w:type="dxa"/>
                </w:tcPr>
                <w:p w:rsidR="00643BAE" w:rsidRPr="00343B19" w:rsidRDefault="00643BAE" w:rsidP="00831254">
                  <w:pPr>
                    <w:tabs>
                      <w:tab w:val="left" w:pos="1155"/>
                    </w:tabs>
                    <w:spacing w:after="20"/>
                    <w:rPr>
                      <w:sz w:val="22"/>
                    </w:rPr>
                  </w:pPr>
                  <w:r w:rsidRPr="00343B19">
                    <w:rPr>
                      <w:sz w:val="22"/>
                    </w:rPr>
                    <w:t>Clarion Rehab</w:t>
                  </w:r>
                </w:p>
              </w:tc>
              <w:tc>
                <w:tcPr>
                  <w:tcW w:w="1915" w:type="dxa"/>
                </w:tcPr>
                <w:p w:rsidR="00643BAE" w:rsidRPr="00343B19" w:rsidRDefault="00173ACB" w:rsidP="00831254">
                  <w:pPr>
                    <w:tabs>
                      <w:tab w:val="left" w:pos="1155"/>
                    </w:tabs>
                    <w:spacing w:after="20"/>
                    <w:jc w:val="righ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</w:r>
                  <w:r w:rsidR="00643BAE" w:rsidRPr="00343B19">
                    <w:rPr>
                      <w:sz w:val="22"/>
                    </w:rPr>
                    <w:t>814</w:t>
                  </w:r>
                  <w:r>
                    <w:rPr>
                      <w:sz w:val="22"/>
                    </w:rPr>
                    <w:t>)</w:t>
                  </w:r>
                  <w:r w:rsidR="00643BAE" w:rsidRPr="00343B19">
                    <w:rPr>
                      <w:sz w:val="22"/>
                    </w:rPr>
                    <w:t xml:space="preserve"> 226 8002</w:t>
                  </w:r>
                </w:p>
              </w:tc>
            </w:tr>
            <w:tr w:rsidR="00643BAE" w:rsidTr="00343B19">
              <w:tc>
                <w:tcPr>
                  <w:tcW w:w="1915" w:type="dxa"/>
                </w:tcPr>
                <w:p w:rsidR="00643BAE" w:rsidRPr="00343B19" w:rsidRDefault="00643BAE" w:rsidP="00831254">
                  <w:pPr>
                    <w:tabs>
                      <w:tab w:val="left" w:pos="1155"/>
                    </w:tabs>
                    <w:spacing w:after="20"/>
                    <w:rPr>
                      <w:sz w:val="22"/>
                    </w:rPr>
                  </w:pPr>
                  <w:r w:rsidRPr="00343B19">
                    <w:rPr>
                      <w:sz w:val="22"/>
                    </w:rPr>
                    <w:t>Anderson Physical Therapy</w:t>
                  </w:r>
                </w:p>
              </w:tc>
              <w:tc>
                <w:tcPr>
                  <w:tcW w:w="1915" w:type="dxa"/>
                </w:tcPr>
                <w:p w:rsidR="00643BAE" w:rsidRPr="00343B19" w:rsidRDefault="00173ACB" w:rsidP="00831254">
                  <w:pPr>
                    <w:tabs>
                      <w:tab w:val="left" w:pos="1155"/>
                    </w:tabs>
                    <w:spacing w:after="20"/>
                    <w:jc w:val="righ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</w:r>
                  <w:r w:rsidR="00643BAE" w:rsidRPr="00343B19">
                    <w:rPr>
                      <w:sz w:val="22"/>
                    </w:rPr>
                    <w:t>814</w:t>
                  </w:r>
                  <w:r>
                    <w:rPr>
                      <w:sz w:val="22"/>
                    </w:rPr>
                    <w:t>)</w:t>
                  </w:r>
                  <w:r w:rsidR="00643BAE" w:rsidRPr="00343B19">
                    <w:rPr>
                      <w:sz w:val="22"/>
                    </w:rPr>
                    <w:t xml:space="preserve"> 223 4090</w:t>
                  </w:r>
                </w:p>
              </w:tc>
            </w:tr>
            <w:tr w:rsidR="00643BAE" w:rsidTr="00343B19">
              <w:tc>
                <w:tcPr>
                  <w:tcW w:w="1915" w:type="dxa"/>
                </w:tcPr>
                <w:p w:rsidR="00643BAE" w:rsidRPr="00343B19" w:rsidRDefault="00643BAE" w:rsidP="00831254">
                  <w:pPr>
                    <w:tabs>
                      <w:tab w:val="left" w:pos="1155"/>
                    </w:tabs>
                    <w:spacing w:after="20"/>
                    <w:rPr>
                      <w:sz w:val="22"/>
                    </w:rPr>
                  </w:pPr>
                  <w:r w:rsidRPr="00343B19">
                    <w:rPr>
                      <w:sz w:val="22"/>
                    </w:rPr>
                    <w:t>Phoenix</w:t>
                  </w:r>
                </w:p>
              </w:tc>
              <w:tc>
                <w:tcPr>
                  <w:tcW w:w="1915" w:type="dxa"/>
                </w:tcPr>
                <w:p w:rsidR="00643BAE" w:rsidRPr="00343B19" w:rsidRDefault="00173ACB" w:rsidP="00831254">
                  <w:pPr>
                    <w:tabs>
                      <w:tab w:val="left" w:pos="1155"/>
                    </w:tabs>
                    <w:spacing w:after="20"/>
                    <w:jc w:val="righ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</w:r>
                  <w:r w:rsidR="00643BAE" w:rsidRPr="00343B19">
                    <w:rPr>
                      <w:sz w:val="22"/>
                    </w:rPr>
                    <w:t>814</w:t>
                  </w:r>
                  <w:r>
                    <w:rPr>
                      <w:sz w:val="22"/>
                    </w:rPr>
                    <w:t>)</w:t>
                  </w:r>
                  <w:r w:rsidR="00643BAE" w:rsidRPr="00343B19">
                    <w:rPr>
                      <w:sz w:val="22"/>
                    </w:rPr>
                    <w:t xml:space="preserve"> 297 8093</w:t>
                  </w:r>
                </w:p>
              </w:tc>
            </w:tr>
          </w:tbl>
          <w:p w:rsidR="00831254" w:rsidRDefault="00831254" w:rsidP="00831254">
            <w:pPr>
              <w:tabs>
                <w:tab w:val="left" w:pos="1155"/>
              </w:tabs>
              <w:spacing w:after="20"/>
              <w:jc w:val="center"/>
              <w:rPr>
                <w:b/>
                <w:sz w:val="24"/>
              </w:rPr>
            </w:pPr>
          </w:p>
          <w:p w:rsidR="00831254" w:rsidRPr="007564BC" w:rsidRDefault="00831254" w:rsidP="00147B52">
            <w:pPr>
              <w:tabs>
                <w:tab w:val="left" w:pos="1155"/>
              </w:tabs>
              <w:spacing w:after="20"/>
              <w:jc w:val="center"/>
              <w:rPr>
                <w:b/>
                <w:sz w:val="24"/>
              </w:rPr>
            </w:pPr>
            <w:r w:rsidRPr="007564BC">
              <w:rPr>
                <w:b/>
                <w:sz w:val="24"/>
              </w:rPr>
              <w:t>Drug/ Alcohol Services</w:t>
            </w:r>
          </w:p>
          <w:tbl>
            <w:tblPr>
              <w:tblStyle w:val="TableGrid"/>
              <w:tblW w:w="382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1702"/>
            </w:tblGrid>
            <w:tr w:rsidR="00831254" w:rsidRPr="007564BC" w:rsidTr="002609AD">
              <w:trPr>
                <w:trHeight w:val="117"/>
              </w:trPr>
              <w:tc>
                <w:tcPr>
                  <w:tcW w:w="2122" w:type="dxa"/>
                </w:tcPr>
                <w:p w:rsidR="00831254" w:rsidRPr="007564BC" w:rsidRDefault="000B7CA3" w:rsidP="00831254">
                  <w:pPr>
                    <w:tabs>
                      <w:tab w:val="left" w:pos="1155"/>
                    </w:tabs>
                    <w:spacing w:after="20"/>
                    <w:rPr>
                      <w:sz w:val="22"/>
                    </w:rPr>
                  </w:pPr>
                  <w:proofErr w:type="spellStart"/>
                  <w:r>
                    <w:rPr>
                      <w:sz w:val="22"/>
                    </w:rPr>
                    <w:t>CenClear</w:t>
                  </w:r>
                  <w:proofErr w:type="spellEnd"/>
                </w:p>
              </w:tc>
              <w:tc>
                <w:tcPr>
                  <w:tcW w:w="1702" w:type="dxa"/>
                </w:tcPr>
                <w:p w:rsidR="00831254" w:rsidRPr="007564BC" w:rsidRDefault="000B7CA3" w:rsidP="000B7CA3">
                  <w:pPr>
                    <w:tabs>
                      <w:tab w:val="left" w:pos="1155"/>
                    </w:tabs>
                    <w:spacing w:after="20"/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  (814) 226 4171</w:t>
                  </w:r>
                </w:p>
              </w:tc>
            </w:tr>
            <w:tr w:rsidR="00831254" w:rsidRPr="007564BC" w:rsidTr="002609AD">
              <w:trPr>
                <w:trHeight w:val="723"/>
              </w:trPr>
              <w:tc>
                <w:tcPr>
                  <w:tcW w:w="2122" w:type="dxa"/>
                </w:tcPr>
                <w:p w:rsidR="000B7CA3" w:rsidRDefault="000B7CA3" w:rsidP="00831254">
                  <w:pPr>
                    <w:tabs>
                      <w:tab w:val="left" w:pos="1155"/>
                    </w:tabs>
                    <w:spacing w:after="20"/>
                    <w:rPr>
                      <w:sz w:val="22"/>
                    </w:rPr>
                  </w:pPr>
                </w:p>
                <w:p w:rsidR="00E82A7F" w:rsidRPr="007564BC" w:rsidRDefault="00831254" w:rsidP="00831254">
                  <w:pPr>
                    <w:tabs>
                      <w:tab w:val="left" w:pos="1155"/>
                    </w:tabs>
                    <w:spacing w:after="20"/>
                    <w:rPr>
                      <w:sz w:val="22"/>
                    </w:rPr>
                  </w:pPr>
                  <w:r w:rsidRPr="007564BC">
                    <w:rPr>
                      <w:sz w:val="22"/>
                    </w:rPr>
                    <w:t>Armstrong-Indiana-Clarion Drug and Alcohol Commission</w:t>
                  </w:r>
                </w:p>
              </w:tc>
              <w:tc>
                <w:tcPr>
                  <w:tcW w:w="1702" w:type="dxa"/>
                </w:tcPr>
                <w:p w:rsidR="000B7CA3" w:rsidRDefault="000B7CA3" w:rsidP="00831254">
                  <w:pPr>
                    <w:tabs>
                      <w:tab w:val="left" w:pos="1155"/>
                    </w:tabs>
                    <w:spacing w:after="20"/>
                    <w:jc w:val="right"/>
                    <w:rPr>
                      <w:sz w:val="22"/>
                    </w:rPr>
                  </w:pPr>
                </w:p>
                <w:p w:rsidR="00831254" w:rsidRDefault="00831254" w:rsidP="00831254">
                  <w:pPr>
                    <w:tabs>
                      <w:tab w:val="left" w:pos="1155"/>
                    </w:tabs>
                    <w:spacing w:after="20"/>
                    <w:jc w:val="right"/>
                    <w:rPr>
                      <w:sz w:val="22"/>
                    </w:rPr>
                  </w:pPr>
                  <w:r w:rsidRPr="007564BC">
                    <w:rPr>
                      <w:sz w:val="22"/>
                    </w:rPr>
                    <w:t>(814) 226 6350</w:t>
                  </w:r>
                </w:p>
                <w:p w:rsidR="00E82A7F" w:rsidRDefault="00E82A7F" w:rsidP="00831254">
                  <w:pPr>
                    <w:tabs>
                      <w:tab w:val="left" w:pos="1155"/>
                    </w:tabs>
                    <w:spacing w:after="20"/>
                    <w:jc w:val="right"/>
                    <w:rPr>
                      <w:sz w:val="22"/>
                    </w:rPr>
                  </w:pPr>
                </w:p>
                <w:p w:rsidR="00E82A7F" w:rsidRDefault="00E82A7F" w:rsidP="00831254">
                  <w:pPr>
                    <w:tabs>
                      <w:tab w:val="left" w:pos="1155"/>
                    </w:tabs>
                    <w:spacing w:after="20"/>
                    <w:jc w:val="right"/>
                    <w:rPr>
                      <w:sz w:val="22"/>
                    </w:rPr>
                  </w:pPr>
                </w:p>
                <w:p w:rsidR="00E82A7F" w:rsidRDefault="00E82A7F" w:rsidP="00831254">
                  <w:pPr>
                    <w:tabs>
                      <w:tab w:val="left" w:pos="1155"/>
                    </w:tabs>
                    <w:spacing w:after="20"/>
                    <w:jc w:val="right"/>
                    <w:rPr>
                      <w:sz w:val="22"/>
                    </w:rPr>
                  </w:pPr>
                </w:p>
                <w:p w:rsidR="00E82A7F" w:rsidRPr="007564BC" w:rsidRDefault="00E82A7F" w:rsidP="000B7CA3">
                  <w:pPr>
                    <w:tabs>
                      <w:tab w:val="left" w:pos="1155"/>
                    </w:tabs>
                    <w:spacing w:after="20"/>
                    <w:rPr>
                      <w:sz w:val="22"/>
                    </w:rPr>
                  </w:pPr>
                </w:p>
              </w:tc>
            </w:tr>
          </w:tbl>
          <w:p w:rsidR="00643BAE" w:rsidRPr="00451CF6" w:rsidRDefault="00643BAE" w:rsidP="00831254">
            <w:pPr>
              <w:tabs>
                <w:tab w:val="left" w:pos="1155"/>
              </w:tabs>
              <w:spacing w:after="20"/>
              <w:jc w:val="center"/>
              <w:rPr>
                <w:b/>
              </w:rPr>
            </w:pPr>
          </w:p>
        </w:tc>
        <w:tc>
          <w:tcPr>
            <w:tcW w:w="713" w:type="dxa"/>
          </w:tcPr>
          <w:p w:rsidR="00451CF6" w:rsidRDefault="00451CF6" w:rsidP="00831254">
            <w:pPr>
              <w:spacing w:after="20"/>
            </w:pPr>
            <w:r>
              <w:t xml:space="preserve"> </w:t>
            </w:r>
          </w:p>
        </w:tc>
        <w:tc>
          <w:tcPr>
            <w:tcW w:w="713" w:type="dxa"/>
          </w:tcPr>
          <w:p w:rsidR="007F090A" w:rsidRPr="007564BC" w:rsidRDefault="007F090A" w:rsidP="00831254">
            <w:pPr>
              <w:spacing w:after="20"/>
              <w:rPr>
                <w:sz w:val="24"/>
              </w:rPr>
            </w:pPr>
          </w:p>
        </w:tc>
        <w:tc>
          <w:tcPr>
            <w:tcW w:w="3843" w:type="dxa"/>
          </w:tcPr>
          <w:p w:rsidR="001F4DEE" w:rsidRPr="007564BC" w:rsidRDefault="001F4DEE" w:rsidP="00831254">
            <w:pPr>
              <w:tabs>
                <w:tab w:val="left" w:pos="1155"/>
              </w:tabs>
              <w:spacing w:after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Women’s Services</w:t>
            </w:r>
          </w:p>
          <w:tbl>
            <w:tblPr>
              <w:tblStyle w:val="TableGrid"/>
              <w:tblW w:w="395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75"/>
              <w:gridCol w:w="1975"/>
            </w:tblGrid>
            <w:tr w:rsidR="001F4DEE" w:rsidRPr="007564BC" w:rsidTr="00E82A7F">
              <w:trPr>
                <w:trHeight w:val="998"/>
              </w:trPr>
              <w:tc>
                <w:tcPr>
                  <w:tcW w:w="1975" w:type="dxa"/>
                </w:tcPr>
                <w:p w:rsidR="001F4DEE" w:rsidRPr="007564BC" w:rsidRDefault="00E82A7F" w:rsidP="00831254">
                  <w:pPr>
                    <w:tabs>
                      <w:tab w:val="left" w:pos="1155"/>
                    </w:tabs>
                    <w:spacing w:after="20"/>
                    <w:rPr>
                      <w:sz w:val="22"/>
                    </w:rPr>
                  </w:pPr>
                  <w:r>
                    <w:rPr>
                      <w:sz w:val="22"/>
                    </w:rPr>
                    <w:t>Next Step Pregnancy Solutions &amp; Service</w:t>
                  </w:r>
                </w:p>
              </w:tc>
              <w:tc>
                <w:tcPr>
                  <w:tcW w:w="1975" w:type="dxa"/>
                </w:tcPr>
                <w:p w:rsidR="001F4DEE" w:rsidRPr="007564BC" w:rsidRDefault="00E82A7F" w:rsidP="00831254">
                  <w:pPr>
                    <w:tabs>
                      <w:tab w:val="left" w:pos="1155"/>
                    </w:tabs>
                    <w:spacing w:after="20"/>
                    <w:jc w:val="right"/>
                    <w:rPr>
                      <w:sz w:val="22"/>
                    </w:rPr>
                  </w:pPr>
                  <w:r>
                    <w:rPr>
                      <w:sz w:val="22"/>
                    </w:rPr>
                    <w:t>(814) 226 7007</w:t>
                  </w:r>
                </w:p>
              </w:tc>
            </w:tr>
            <w:tr w:rsidR="00E82A7F" w:rsidRPr="007564BC" w:rsidTr="00E82A7F">
              <w:trPr>
                <w:trHeight w:val="755"/>
              </w:trPr>
              <w:tc>
                <w:tcPr>
                  <w:tcW w:w="1975" w:type="dxa"/>
                </w:tcPr>
                <w:p w:rsidR="00E82A7F" w:rsidRPr="007564BC" w:rsidRDefault="00E82A7F" w:rsidP="00831254">
                  <w:pPr>
                    <w:tabs>
                      <w:tab w:val="left" w:pos="1155"/>
                    </w:tabs>
                    <w:spacing w:after="20"/>
                    <w:rPr>
                      <w:sz w:val="22"/>
                    </w:rPr>
                  </w:pPr>
                  <w:r w:rsidRPr="007564BC">
                    <w:rPr>
                      <w:sz w:val="22"/>
                    </w:rPr>
                    <w:t>Women, Infants, and Children’s Program (WIC)</w:t>
                  </w:r>
                </w:p>
              </w:tc>
              <w:tc>
                <w:tcPr>
                  <w:tcW w:w="1975" w:type="dxa"/>
                </w:tcPr>
                <w:p w:rsidR="00E82A7F" w:rsidRPr="007564BC" w:rsidRDefault="00E82A7F" w:rsidP="00831254">
                  <w:pPr>
                    <w:tabs>
                      <w:tab w:val="left" w:pos="1155"/>
                    </w:tabs>
                    <w:spacing w:after="20"/>
                    <w:jc w:val="right"/>
                    <w:rPr>
                      <w:sz w:val="22"/>
                    </w:rPr>
                  </w:pPr>
                  <w:r w:rsidRPr="007564BC">
                    <w:rPr>
                      <w:sz w:val="22"/>
                    </w:rPr>
                    <w:t>(814) 226 8130</w:t>
                  </w:r>
                </w:p>
              </w:tc>
            </w:tr>
            <w:tr w:rsidR="00E82A7F" w:rsidRPr="007564BC" w:rsidTr="00E82A7F">
              <w:trPr>
                <w:trHeight w:val="269"/>
              </w:trPr>
              <w:tc>
                <w:tcPr>
                  <w:tcW w:w="1975" w:type="dxa"/>
                </w:tcPr>
                <w:p w:rsidR="00E82A7F" w:rsidRPr="007564BC" w:rsidRDefault="00E82A7F" w:rsidP="00831254">
                  <w:pPr>
                    <w:tabs>
                      <w:tab w:val="left" w:pos="1155"/>
                    </w:tabs>
                    <w:spacing w:after="20"/>
                    <w:rPr>
                      <w:sz w:val="22"/>
                    </w:rPr>
                  </w:pPr>
                </w:p>
              </w:tc>
              <w:tc>
                <w:tcPr>
                  <w:tcW w:w="1975" w:type="dxa"/>
                </w:tcPr>
                <w:p w:rsidR="00E82A7F" w:rsidRPr="007564BC" w:rsidRDefault="00E82A7F" w:rsidP="00831254">
                  <w:pPr>
                    <w:tabs>
                      <w:tab w:val="left" w:pos="1155"/>
                    </w:tabs>
                    <w:spacing w:after="20"/>
                    <w:jc w:val="right"/>
                    <w:rPr>
                      <w:sz w:val="22"/>
                    </w:rPr>
                  </w:pPr>
                </w:p>
              </w:tc>
            </w:tr>
          </w:tbl>
          <w:p w:rsidR="00E44876" w:rsidRDefault="00E44876" w:rsidP="00E82A7F">
            <w:pPr>
              <w:spacing w:after="20"/>
              <w:jc w:val="center"/>
              <w:rPr>
                <w:b/>
                <w:sz w:val="24"/>
              </w:rPr>
            </w:pPr>
            <w:r w:rsidRPr="00E44876">
              <w:rPr>
                <w:b/>
                <w:sz w:val="24"/>
              </w:rPr>
              <w:t>Family Practice</w:t>
            </w:r>
          </w:p>
          <w:tbl>
            <w:tblPr>
              <w:tblStyle w:val="TableGrid"/>
              <w:tblW w:w="396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81"/>
              <w:gridCol w:w="1686"/>
            </w:tblGrid>
            <w:tr w:rsidR="00E44876" w:rsidRPr="00E44876" w:rsidTr="00E82A7F">
              <w:trPr>
                <w:trHeight w:val="418"/>
              </w:trPr>
              <w:tc>
                <w:tcPr>
                  <w:tcW w:w="2281" w:type="dxa"/>
                </w:tcPr>
                <w:p w:rsidR="00E44876" w:rsidRPr="00E44876" w:rsidRDefault="00E44876" w:rsidP="00831254">
                  <w:pPr>
                    <w:spacing w:after="20"/>
                    <w:rPr>
                      <w:sz w:val="22"/>
                    </w:rPr>
                  </w:pPr>
                  <w:r w:rsidRPr="00E44876">
                    <w:rPr>
                      <w:sz w:val="22"/>
                    </w:rPr>
                    <w:t>Brooks Medical Arts</w:t>
                  </w:r>
                </w:p>
              </w:tc>
              <w:tc>
                <w:tcPr>
                  <w:tcW w:w="1686" w:type="dxa"/>
                </w:tcPr>
                <w:p w:rsidR="00E44876" w:rsidRPr="00E44876" w:rsidRDefault="00173ACB" w:rsidP="00831254">
                  <w:pPr>
                    <w:spacing w:after="20"/>
                    <w:jc w:val="righ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</w:r>
                  <w:r w:rsidR="00E44876" w:rsidRPr="00E44876">
                    <w:rPr>
                      <w:sz w:val="22"/>
                    </w:rPr>
                    <w:t>814</w:t>
                  </w:r>
                  <w:r>
                    <w:rPr>
                      <w:sz w:val="22"/>
                    </w:rPr>
                    <w:t>)</w:t>
                  </w:r>
                  <w:r w:rsidR="00E44876" w:rsidRPr="00E44876">
                    <w:rPr>
                      <w:sz w:val="22"/>
                    </w:rPr>
                    <w:t xml:space="preserve"> 226 7651</w:t>
                  </w:r>
                </w:p>
              </w:tc>
            </w:tr>
            <w:tr w:rsidR="00E44876" w:rsidRPr="00E44876" w:rsidTr="00E82A7F">
              <w:trPr>
                <w:trHeight w:val="418"/>
              </w:trPr>
              <w:tc>
                <w:tcPr>
                  <w:tcW w:w="2281" w:type="dxa"/>
                </w:tcPr>
                <w:p w:rsidR="00E44876" w:rsidRPr="00E44876" w:rsidRDefault="00831254" w:rsidP="00831254">
                  <w:pPr>
                    <w:spacing w:after="20"/>
                    <w:rPr>
                      <w:sz w:val="22"/>
                    </w:rPr>
                  </w:pPr>
                  <w:r>
                    <w:rPr>
                      <w:sz w:val="22"/>
                    </w:rPr>
                    <w:t>Maria</w:t>
                  </w:r>
                  <w:r w:rsidR="00E44876" w:rsidRPr="00E44876">
                    <w:rPr>
                      <w:sz w:val="22"/>
                    </w:rPr>
                    <w:t>nne Family Practice</w:t>
                  </w:r>
                </w:p>
              </w:tc>
              <w:tc>
                <w:tcPr>
                  <w:tcW w:w="1686" w:type="dxa"/>
                </w:tcPr>
                <w:p w:rsidR="00E44876" w:rsidRPr="00E44876" w:rsidRDefault="00173ACB" w:rsidP="00831254">
                  <w:pPr>
                    <w:spacing w:after="20"/>
                    <w:jc w:val="righ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</w:r>
                  <w:r w:rsidR="00E44876" w:rsidRPr="00E44876">
                    <w:rPr>
                      <w:sz w:val="22"/>
                    </w:rPr>
                    <w:t>814</w:t>
                  </w:r>
                  <w:r>
                    <w:rPr>
                      <w:sz w:val="22"/>
                    </w:rPr>
                    <w:t>)</w:t>
                  </w:r>
                  <w:r w:rsidR="00E44876" w:rsidRPr="00E44876">
                    <w:rPr>
                      <w:sz w:val="22"/>
                    </w:rPr>
                    <w:t xml:space="preserve"> 226 6770</w:t>
                  </w:r>
                </w:p>
              </w:tc>
            </w:tr>
            <w:tr w:rsidR="00E44876" w:rsidRPr="00E44876" w:rsidTr="00E82A7F">
              <w:trPr>
                <w:trHeight w:val="407"/>
              </w:trPr>
              <w:tc>
                <w:tcPr>
                  <w:tcW w:w="2281" w:type="dxa"/>
                </w:tcPr>
                <w:p w:rsidR="00E44876" w:rsidRPr="00E44876" w:rsidRDefault="00147B52" w:rsidP="00831254">
                  <w:pPr>
                    <w:spacing w:after="20"/>
                    <w:rPr>
                      <w:sz w:val="22"/>
                    </w:rPr>
                  </w:pPr>
                  <w:r>
                    <w:rPr>
                      <w:sz w:val="22"/>
                    </w:rPr>
                    <w:t>Clarion Community Health Center</w:t>
                  </w:r>
                </w:p>
              </w:tc>
              <w:tc>
                <w:tcPr>
                  <w:tcW w:w="1686" w:type="dxa"/>
                </w:tcPr>
                <w:p w:rsidR="00E44876" w:rsidRPr="00E44876" w:rsidRDefault="00173ACB" w:rsidP="00831254">
                  <w:pPr>
                    <w:spacing w:after="20"/>
                    <w:jc w:val="righ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</w:r>
                  <w:r w:rsidR="00E44876" w:rsidRPr="00E44876">
                    <w:rPr>
                      <w:sz w:val="22"/>
                    </w:rPr>
                    <w:t>814</w:t>
                  </w:r>
                  <w:r>
                    <w:rPr>
                      <w:sz w:val="22"/>
                    </w:rPr>
                    <w:t>)</w:t>
                  </w:r>
                  <w:r w:rsidR="00E44876" w:rsidRPr="00E44876">
                    <w:rPr>
                      <w:sz w:val="22"/>
                    </w:rPr>
                    <w:t xml:space="preserve"> 223 9900</w:t>
                  </w:r>
                </w:p>
              </w:tc>
            </w:tr>
            <w:tr w:rsidR="00063CF1" w:rsidRPr="00E44876" w:rsidTr="00E82A7F">
              <w:trPr>
                <w:trHeight w:val="220"/>
              </w:trPr>
              <w:tc>
                <w:tcPr>
                  <w:tcW w:w="2281" w:type="dxa"/>
                </w:tcPr>
                <w:p w:rsidR="00063CF1" w:rsidRPr="00E44876" w:rsidRDefault="00063CF1" w:rsidP="00831254">
                  <w:pPr>
                    <w:spacing w:after="20"/>
                    <w:rPr>
                      <w:sz w:val="22"/>
                    </w:rPr>
                  </w:pPr>
                  <w:r>
                    <w:rPr>
                      <w:sz w:val="22"/>
                    </w:rPr>
                    <w:t>UPMC Northwest</w:t>
                  </w:r>
                  <w:r w:rsidR="000B7CA3">
                    <w:rPr>
                      <w:sz w:val="22"/>
                    </w:rPr>
                    <w:t xml:space="preserve"> Community Medicine</w:t>
                  </w:r>
                </w:p>
              </w:tc>
              <w:tc>
                <w:tcPr>
                  <w:tcW w:w="1686" w:type="dxa"/>
                </w:tcPr>
                <w:p w:rsidR="00063CF1" w:rsidRDefault="00063CF1" w:rsidP="00831254">
                  <w:pPr>
                    <w:spacing w:after="20"/>
                    <w:jc w:val="right"/>
                    <w:rPr>
                      <w:sz w:val="22"/>
                    </w:rPr>
                  </w:pPr>
                  <w:r>
                    <w:rPr>
                      <w:sz w:val="22"/>
                    </w:rPr>
                    <w:t>(814) 227 1221</w:t>
                  </w:r>
                </w:p>
              </w:tc>
            </w:tr>
          </w:tbl>
          <w:p w:rsidR="00E44876" w:rsidRDefault="00E44876" w:rsidP="000B7CA3">
            <w:pPr>
              <w:spacing w:after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Veteran’s Services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99"/>
              <w:gridCol w:w="1634"/>
            </w:tblGrid>
            <w:tr w:rsidR="00E44876" w:rsidRPr="00173ACB" w:rsidTr="00173ACB">
              <w:tc>
                <w:tcPr>
                  <w:tcW w:w="2199" w:type="dxa"/>
                </w:tcPr>
                <w:p w:rsidR="00E44876" w:rsidRPr="00173ACB" w:rsidRDefault="00E44876" w:rsidP="00831254">
                  <w:pPr>
                    <w:spacing w:after="20"/>
                    <w:rPr>
                      <w:sz w:val="22"/>
                    </w:rPr>
                  </w:pPr>
                  <w:r w:rsidRPr="00173ACB">
                    <w:rPr>
                      <w:sz w:val="22"/>
                    </w:rPr>
                    <w:t xml:space="preserve">Clarion County </w:t>
                  </w:r>
                  <w:proofErr w:type="spellStart"/>
                  <w:r w:rsidRPr="00173ACB">
                    <w:rPr>
                      <w:sz w:val="22"/>
                    </w:rPr>
                    <w:t>Dept</w:t>
                  </w:r>
                  <w:proofErr w:type="spellEnd"/>
                  <w:r w:rsidRPr="00173ACB">
                    <w:rPr>
                      <w:sz w:val="22"/>
                    </w:rPr>
                    <w:t xml:space="preserve"> of Veterans Affairs</w:t>
                  </w:r>
                </w:p>
              </w:tc>
              <w:tc>
                <w:tcPr>
                  <w:tcW w:w="1634" w:type="dxa"/>
                </w:tcPr>
                <w:p w:rsidR="00E44876" w:rsidRPr="00173ACB" w:rsidRDefault="00173ACB" w:rsidP="00831254">
                  <w:pPr>
                    <w:spacing w:after="20"/>
                    <w:jc w:val="righ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</w:r>
                  <w:r w:rsidR="00E44876" w:rsidRPr="00173ACB">
                    <w:rPr>
                      <w:sz w:val="22"/>
                    </w:rPr>
                    <w:t>814</w:t>
                  </w:r>
                  <w:r>
                    <w:rPr>
                      <w:sz w:val="22"/>
                    </w:rPr>
                    <w:t>)</w:t>
                  </w:r>
                  <w:r w:rsidR="00E44876" w:rsidRPr="00173ACB">
                    <w:rPr>
                      <w:sz w:val="22"/>
                    </w:rPr>
                    <w:t xml:space="preserve"> 226 4000</w:t>
                  </w:r>
                </w:p>
              </w:tc>
            </w:tr>
            <w:tr w:rsidR="00E44876" w:rsidRPr="00173ACB" w:rsidTr="00173ACB">
              <w:tc>
                <w:tcPr>
                  <w:tcW w:w="2199" w:type="dxa"/>
                </w:tcPr>
                <w:p w:rsidR="00E44876" w:rsidRPr="00173ACB" w:rsidRDefault="00E82A7F" w:rsidP="00831254">
                  <w:pPr>
                    <w:spacing w:after="20"/>
                    <w:rPr>
                      <w:sz w:val="22"/>
                    </w:rPr>
                  </w:pPr>
                  <w:r>
                    <w:rPr>
                      <w:sz w:val="22"/>
                    </w:rPr>
                    <w:t>Clarion County VA Outpatient Clinic</w:t>
                  </w:r>
                </w:p>
              </w:tc>
              <w:tc>
                <w:tcPr>
                  <w:tcW w:w="1634" w:type="dxa"/>
                </w:tcPr>
                <w:p w:rsidR="00E44876" w:rsidRPr="00173ACB" w:rsidRDefault="00173ACB" w:rsidP="00E82A7F">
                  <w:pPr>
                    <w:spacing w:after="20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</w:r>
                  <w:r w:rsidR="00E82A7F">
                    <w:rPr>
                      <w:sz w:val="22"/>
                    </w:rPr>
                    <w:t xml:space="preserve">814) </w:t>
                  </w:r>
                  <w:r w:rsidR="00147B52">
                    <w:rPr>
                      <w:sz w:val="22"/>
                    </w:rPr>
                    <w:t>226 3900</w:t>
                  </w:r>
                </w:p>
              </w:tc>
            </w:tr>
            <w:tr w:rsidR="00E44876" w:rsidRPr="00173ACB" w:rsidTr="00173ACB">
              <w:tc>
                <w:tcPr>
                  <w:tcW w:w="2199" w:type="dxa"/>
                </w:tcPr>
                <w:p w:rsidR="00E44876" w:rsidRPr="00173ACB" w:rsidRDefault="00E44876" w:rsidP="00831254">
                  <w:pPr>
                    <w:spacing w:after="20"/>
                    <w:rPr>
                      <w:sz w:val="22"/>
                    </w:rPr>
                  </w:pPr>
                  <w:r w:rsidRPr="00173ACB">
                    <w:rPr>
                      <w:sz w:val="22"/>
                    </w:rPr>
                    <w:t>Butler VA</w:t>
                  </w:r>
                </w:p>
              </w:tc>
              <w:tc>
                <w:tcPr>
                  <w:tcW w:w="1634" w:type="dxa"/>
                </w:tcPr>
                <w:p w:rsidR="00E44876" w:rsidRPr="00173ACB" w:rsidRDefault="00173ACB" w:rsidP="00831254">
                  <w:pPr>
                    <w:spacing w:after="20"/>
                    <w:jc w:val="righ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</w:r>
                  <w:r w:rsidR="00E44876" w:rsidRPr="00173ACB">
                    <w:rPr>
                      <w:sz w:val="22"/>
                    </w:rPr>
                    <w:t>800</w:t>
                  </w:r>
                  <w:r>
                    <w:rPr>
                      <w:sz w:val="22"/>
                    </w:rPr>
                    <w:t>)</w:t>
                  </w:r>
                  <w:r w:rsidR="00E44876" w:rsidRPr="00173ACB">
                    <w:rPr>
                      <w:sz w:val="22"/>
                    </w:rPr>
                    <w:t xml:space="preserve"> 362 8262</w:t>
                  </w:r>
                </w:p>
              </w:tc>
            </w:tr>
          </w:tbl>
          <w:p w:rsidR="007F090A" w:rsidRPr="00E44876" w:rsidRDefault="00831254" w:rsidP="00831254">
            <w:pPr>
              <w:spacing w:after="20"/>
              <w:jc w:val="center"/>
              <w:rPr>
                <w:b/>
                <w:sz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6432" behindDoc="0" locked="0" layoutInCell="1" allowOverlap="1" wp14:anchorId="4E9D5166" wp14:editId="04489B70">
                  <wp:simplePos x="0" y="0"/>
                  <wp:positionH relativeFrom="column">
                    <wp:posOffset>238125</wp:posOffset>
                  </wp:positionH>
                  <wp:positionV relativeFrom="page">
                    <wp:posOffset>4857750</wp:posOffset>
                  </wp:positionV>
                  <wp:extent cx="1973580" cy="1695450"/>
                  <wp:effectExtent l="0" t="0" r="762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laceholder shor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0" w:type="dxa"/>
          </w:tcPr>
          <w:p w:rsidR="007F090A" w:rsidRDefault="000B7CA3" w:rsidP="00831254">
            <w:pPr>
              <w:spacing w:after="20"/>
            </w:pPr>
            <w:r>
              <w:rPr>
                <w:noProof/>
                <w:sz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7215" behindDoc="1" locked="0" layoutInCell="1" allowOverlap="1">
                      <wp:simplePos x="0" y="0"/>
                      <wp:positionH relativeFrom="column">
                        <wp:posOffset>-2546350</wp:posOffset>
                      </wp:positionH>
                      <wp:positionV relativeFrom="paragraph">
                        <wp:posOffset>-66675</wp:posOffset>
                      </wp:positionV>
                      <wp:extent cx="2752725" cy="4791075"/>
                      <wp:effectExtent l="0" t="0" r="28575" b="2857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2725" cy="47910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>
                                  <a:alphaModFix amt="70000"/>
                                </a:blip>
                                <a:srcRect/>
                                <a:tile tx="0" ty="0" sx="100000" sy="100000" flip="none" algn="tl"/>
                              </a:blip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F3BAC" id="Rectangle 13" o:spid="_x0000_s1026" style="position:absolute;margin-left:-200.5pt;margin-top:-5.25pt;width:216.75pt;height:377.2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" strokecolor="white [3212]" strokeweight="1pt">
                      <v:fill r:id="rId11" o:title="" opacity="45875f" recolor="t" rotate="t" type="tile"/>
                    </v:rect>
                  </w:pict>
                </mc:Fallback>
              </mc:AlternateContent>
            </w:r>
          </w:p>
        </w:tc>
        <w:tc>
          <w:tcPr>
            <w:tcW w:w="720" w:type="dxa"/>
          </w:tcPr>
          <w:p w:rsidR="007F090A" w:rsidRDefault="007F090A" w:rsidP="00831254">
            <w:pPr>
              <w:spacing w:after="20"/>
            </w:pPr>
          </w:p>
        </w:tc>
        <w:tc>
          <w:tcPr>
            <w:tcW w:w="3851" w:type="dxa"/>
          </w:tcPr>
          <w:tbl>
            <w:tblPr>
              <w:tblStyle w:val="TableLayout"/>
              <w:tblW w:w="5000" w:type="pct"/>
              <w:shd w:val="clear" w:color="auto" w:fill="153044" w:themeFill="accent2" w:themeFillShade="80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7F090A" w:rsidTr="00451CF6">
              <w:trPr>
                <w:trHeight w:hRule="exact" w:val="5760"/>
              </w:trPr>
              <w:tc>
                <w:tcPr>
                  <w:tcW w:w="5000" w:type="pct"/>
                  <w:shd w:val="clear" w:color="auto" w:fill="153044" w:themeFill="accent2" w:themeFillShade="80"/>
                </w:tcPr>
                <w:p w:rsidR="007F090A" w:rsidRDefault="00910CE7" w:rsidP="00831254">
                  <w:pPr>
                    <w:spacing w:after="20"/>
                  </w:pPr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58240" behindDoc="0" locked="0" layoutInCell="1" allowOverlap="1" wp14:anchorId="07414251" wp14:editId="6D99C19D">
                        <wp:simplePos x="0" y="0"/>
                        <wp:positionH relativeFrom="column">
                          <wp:posOffset>0</wp:posOffset>
                        </wp:positionH>
                        <wp:positionV relativeFrom="page">
                          <wp:posOffset>0</wp:posOffset>
                        </wp:positionV>
                        <wp:extent cx="2428875" cy="2428875"/>
                        <wp:effectExtent l="0" t="0" r="9525" b="9525"/>
                        <wp:wrapSquare wrapText="bothSides"/>
                        <wp:docPr id="6" name="Picture 6" descr="Image result for becht hall clarion universit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age result for becht hall clarion universit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8875" cy="2428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7F090A" w:rsidRDefault="007F090A" w:rsidP="00831254">
                  <w:pPr>
                    <w:spacing w:after="20"/>
                  </w:pPr>
                </w:p>
              </w:tc>
            </w:tr>
            <w:tr w:rsidR="007F090A" w:rsidTr="00A81C04">
              <w:trPr>
                <w:trHeight w:hRule="exact" w:val="80"/>
              </w:trPr>
              <w:tc>
                <w:tcPr>
                  <w:tcW w:w="5000" w:type="pct"/>
                  <w:shd w:val="clear" w:color="auto" w:fill="153044" w:themeFill="accent2" w:themeFillShade="80"/>
                </w:tcPr>
                <w:p w:rsidR="007F090A" w:rsidRDefault="007F090A" w:rsidP="00831254">
                  <w:pPr>
                    <w:spacing w:after="20"/>
                  </w:pPr>
                </w:p>
              </w:tc>
            </w:tr>
            <w:tr w:rsidR="007F090A" w:rsidTr="00451CF6">
              <w:trPr>
                <w:trHeight w:hRule="exact" w:val="3240"/>
              </w:trPr>
              <w:sdt>
                <w:sdtPr>
                  <w:rPr>
                    <w:sz w:val="74"/>
                    <w:szCs w:val="74"/>
                  </w:rPr>
                  <w:alias w:val="Company"/>
                  <w:tag w:val=""/>
                  <w:id w:val="1274751255"/>
                  <w:placeholder>
                    <w:docPart w:val="5862D703273E4BDB9358F750535DE8BC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153044" w:themeFill="accent2" w:themeFillShade="80"/>
                    </w:tcPr>
                    <w:p w:rsidR="007F090A" w:rsidRDefault="00451CF6" w:rsidP="00A81C04">
                      <w:pPr>
                        <w:pStyle w:val="Title"/>
                        <w:spacing w:after="20"/>
                        <w:ind w:left="0"/>
                        <w:jc w:val="center"/>
                      </w:pPr>
                      <w:r w:rsidRPr="00910CE7">
                        <w:rPr>
                          <w:sz w:val="74"/>
                          <w:szCs w:val="74"/>
                        </w:rPr>
                        <w:t>Wellness Resource Guide</w:t>
                      </w:r>
                    </w:p>
                  </w:tc>
                </w:sdtContent>
              </w:sdt>
            </w:tr>
            <w:tr w:rsidR="007F090A" w:rsidTr="00451CF6">
              <w:trPr>
                <w:trHeight w:hRule="exact" w:val="1440"/>
              </w:trPr>
              <w:tc>
                <w:tcPr>
                  <w:tcW w:w="5000" w:type="pct"/>
                  <w:shd w:val="clear" w:color="auto" w:fill="153044" w:themeFill="accent2" w:themeFillShade="80"/>
                  <w:vAlign w:val="bottom"/>
                </w:tcPr>
                <w:p w:rsidR="007F090A" w:rsidRDefault="00451CF6" w:rsidP="00831254">
                  <w:pPr>
                    <w:pStyle w:val="Subtitle"/>
                    <w:spacing w:after="20"/>
                    <w:ind w:left="0"/>
                    <w:jc w:val="center"/>
                  </w:pPr>
                  <w:r>
                    <w:t>Clarion University Center for Wellness</w:t>
                  </w:r>
                </w:p>
              </w:tc>
            </w:tr>
          </w:tbl>
          <w:p w:rsidR="007F090A" w:rsidRDefault="007F090A" w:rsidP="00831254">
            <w:pPr>
              <w:spacing w:after="20"/>
            </w:pPr>
          </w:p>
        </w:tc>
      </w:tr>
    </w:tbl>
    <w:p w:rsidR="007F090A" w:rsidRDefault="007F090A" w:rsidP="00831254">
      <w:pPr>
        <w:pStyle w:val="NoSpacing"/>
        <w:spacing w:after="20"/>
      </w:pPr>
    </w:p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7F090A">
        <w:trPr>
          <w:trHeight w:hRule="exact" w:val="10800"/>
          <w:jc w:val="center"/>
        </w:trPr>
        <w:tc>
          <w:tcPr>
            <w:tcW w:w="3840" w:type="dxa"/>
          </w:tcPr>
          <w:p w:rsidR="00717B1C" w:rsidRPr="007564BC" w:rsidRDefault="00717B1C" w:rsidP="00831254">
            <w:pPr>
              <w:pStyle w:val="ListBullet"/>
              <w:numPr>
                <w:ilvl w:val="0"/>
                <w:numId w:val="0"/>
              </w:numPr>
              <w:spacing w:after="20"/>
              <w:jc w:val="center"/>
              <w:rPr>
                <w:b/>
                <w:sz w:val="24"/>
              </w:rPr>
            </w:pPr>
            <w:r w:rsidRPr="007564BC">
              <w:rPr>
                <w:b/>
                <w:sz w:val="24"/>
              </w:rPr>
              <w:lastRenderedPageBreak/>
              <w:t>Clarion University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70"/>
              <w:gridCol w:w="1706"/>
            </w:tblGrid>
            <w:tr w:rsidR="00717B1C" w:rsidRPr="007564BC" w:rsidTr="00063CF1">
              <w:trPr>
                <w:trHeight w:val="267"/>
              </w:trPr>
              <w:tc>
                <w:tcPr>
                  <w:tcW w:w="2070" w:type="dxa"/>
                </w:tcPr>
                <w:p w:rsidR="00717B1C" w:rsidRPr="007564BC" w:rsidRDefault="00717B1C" w:rsidP="00831254">
                  <w:pPr>
                    <w:pStyle w:val="ListBullet"/>
                    <w:numPr>
                      <w:ilvl w:val="0"/>
                      <w:numId w:val="0"/>
                    </w:numPr>
                    <w:spacing w:after="20"/>
                    <w:rPr>
                      <w:sz w:val="22"/>
                    </w:rPr>
                  </w:pPr>
                  <w:r w:rsidRPr="007564BC">
                    <w:rPr>
                      <w:sz w:val="22"/>
                    </w:rPr>
                    <w:t xml:space="preserve">Counseling Services                         </w:t>
                  </w:r>
                </w:p>
              </w:tc>
              <w:tc>
                <w:tcPr>
                  <w:tcW w:w="1706" w:type="dxa"/>
                </w:tcPr>
                <w:p w:rsidR="00717B1C" w:rsidRPr="007564BC" w:rsidRDefault="00717B1C" w:rsidP="00831254">
                  <w:pPr>
                    <w:pStyle w:val="ListBullet"/>
                    <w:numPr>
                      <w:ilvl w:val="0"/>
                      <w:numId w:val="0"/>
                    </w:numPr>
                    <w:spacing w:after="20"/>
                    <w:jc w:val="right"/>
                    <w:rPr>
                      <w:sz w:val="22"/>
                    </w:rPr>
                  </w:pPr>
                  <w:r w:rsidRPr="007564BC">
                    <w:rPr>
                      <w:sz w:val="22"/>
                    </w:rPr>
                    <w:t>(814) 393 2255</w:t>
                  </w:r>
                </w:p>
              </w:tc>
            </w:tr>
            <w:tr w:rsidR="00717B1C" w:rsidRPr="007564BC" w:rsidTr="00063CF1">
              <w:trPr>
                <w:trHeight w:val="249"/>
              </w:trPr>
              <w:tc>
                <w:tcPr>
                  <w:tcW w:w="2070" w:type="dxa"/>
                </w:tcPr>
                <w:p w:rsidR="00717B1C" w:rsidRPr="007564BC" w:rsidRDefault="00717B1C" w:rsidP="00831254">
                  <w:pPr>
                    <w:pStyle w:val="ListBullet"/>
                    <w:numPr>
                      <w:ilvl w:val="0"/>
                      <w:numId w:val="0"/>
                    </w:numPr>
                    <w:spacing w:after="20"/>
                    <w:rPr>
                      <w:sz w:val="22"/>
                    </w:rPr>
                  </w:pPr>
                  <w:r w:rsidRPr="007564BC">
                    <w:rPr>
                      <w:sz w:val="22"/>
                    </w:rPr>
                    <w:t>Health Services</w:t>
                  </w:r>
                </w:p>
              </w:tc>
              <w:tc>
                <w:tcPr>
                  <w:tcW w:w="1706" w:type="dxa"/>
                </w:tcPr>
                <w:p w:rsidR="00717B1C" w:rsidRPr="007564BC" w:rsidRDefault="00717B1C" w:rsidP="00831254">
                  <w:pPr>
                    <w:pStyle w:val="ListBullet"/>
                    <w:numPr>
                      <w:ilvl w:val="0"/>
                      <w:numId w:val="0"/>
                    </w:numPr>
                    <w:spacing w:after="20"/>
                    <w:jc w:val="right"/>
                    <w:rPr>
                      <w:sz w:val="22"/>
                    </w:rPr>
                  </w:pPr>
                  <w:r w:rsidRPr="007564BC">
                    <w:rPr>
                      <w:sz w:val="22"/>
                    </w:rPr>
                    <w:t>(814) 393 2121</w:t>
                  </w:r>
                </w:p>
              </w:tc>
            </w:tr>
            <w:tr w:rsidR="00717B1C" w:rsidRPr="007564BC" w:rsidTr="00063CF1">
              <w:trPr>
                <w:trHeight w:val="267"/>
              </w:trPr>
              <w:tc>
                <w:tcPr>
                  <w:tcW w:w="2070" w:type="dxa"/>
                </w:tcPr>
                <w:p w:rsidR="00717B1C" w:rsidRPr="007564BC" w:rsidRDefault="00717B1C" w:rsidP="00831254">
                  <w:pPr>
                    <w:pStyle w:val="ListBullet"/>
                    <w:numPr>
                      <w:ilvl w:val="0"/>
                      <w:numId w:val="0"/>
                    </w:numPr>
                    <w:spacing w:after="20"/>
                    <w:rPr>
                      <w:sz w:val="22"/>
                    </w:rPr>
                  </w:pPr>
                  <w:r w:rsidRPr="007564BC">
                    <w:rPr>
                      <w:sz w:val="22"/>
                    </w:rPr>
                    <w:t>Public Safety</w:t>
                  </w:r>
                </w:p>
              </w:tc>
              <w:tc>
                <w:tcPr>
                  <w:tcW w:w="1706" w:type="dxa"/>
                </w:tcPr>
                <w:p w:rsidR="00717B1C" w:rsidRPr="007564BC" w:rsidRDefault="00717B1C" w:rsidP="00831254">
                  <w:pPr>
                    <w:pStyle w:val="ListBullet"/>
                    <w:numPr>
                      <w:ilvl w:val="0"/>
                      <w:numId w:val="0"/>
                    </w:numPr>
                    <w:spacing w:after="20"/>
                    <w:jc w:val="right"/>
                    <w:rPr>
                      <w:sz w:val="22"/>
                    </w:rPr>
                  </w:pPr>
                  <w:r w:rsidRPr="007564BC">
                    <w:rPr>
                      <w:sz w:val="22"/>
                    </w:rPr>
                    <w:t>(814) 393 2111</w:t>
                  </w:r>
                </w:p>
              </w:tc>
            </w:tr>
          </w:tbl>
          <w:p w:rsidR="00343B19" w:rsidRDefault="00343B19" w:rsidP="00831254">
            <w:pPr>
              <w:tabs>
                <w:tab w:val="left" w:pos="1155"/>
              </w:tabs>
              <w:spacing w:after="20"/>
              <w:jc w:val="center"/>
              <w:rPr>
                <w:noProof/>
                <w:sz w:val="20"/>
                <w:lang w:eastAsia="en-US"/>
              </w:rPr>
            </w:pPr>
          </w:p>
          <w:p w:rsidR="00432105" w:rsidRDefault="00432105" w:rsidP="00831254">
            <w:pPr>
              <w:tabs>
                <w:tab w:val="left" w:pos="1155"/>
              </w:tabs>
              <w:spacing w:after="20"/>
              <w:rPr>
                <w:noProof/>
                <w:sz w:val="20"/>
                <w:lang w:eastAsia="en-US"/>
              </w:rPr>
            </w:pPr>
          </w:p>
          <w:p w:rsidR="00F95A37" w:rsidRPr="00F95A37" w:rsidRDefault="00343B19" w:rsidP="00831254">
            <w:pPr>
              <w:tabs>
                <w:tab w:val="left" w:pos="1155"/>
              </w:tabs>
              <w:spacing w:after="20"/>
              <w:rPr>
                <w:b/>
                <w:sz w:val="24"/>
              </w:rPr>
            </w:pPr>
            <w:r w:rsidRPr="007564BC">
              <w:rPr>
                <w:noProof/>
                <w:sz w:val="20"/>
                <w:lang w:eastAsia="en-US"/>
              </w:rPr>
              <w:drawing>
                <wp:inline distT="0" distB="0" distL="0" distR="0" wp14:anchorId="7AF9E5A1" wp14:editId="5FEB5BCE">
                  <wp:extent cx="2475310" cy="12573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mallBusinessBrochure_Back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683" cy="1259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3B19" w:rsidRDefault="00343B19" w:rsidP="00831254">
            <w:pPr>
              <w:tabs>
                <w:tab w:val="left" w:pos="1155"/>
              </w:tabs>
              <w:spacing w:after="20"/>
              <w:jc w:val="center"/>
              <w:rPr>
                <w:b/>
                <w:sz w:val="24"/>
              </w:rPr>
            </w:pPr>
          </w:p>
          <w:p w:rsidR="00F95A37" w:rsidRPr="00F95A37" w:rsidRDefault="00F95A37" w:rsidP="00831254">
            <w:pPr>
              <w:tabs>
                <w:tab w:val="left" w:pos="1155"/>
              </w:tabs>
              <w:spacing w:after="20"/>
              <w:jc w:val="center"/>
              <w:rPr>
                <w:b/>
                <w:sz w:val="24"/>
              </w:rPr>
            </w:pPr>
            <w:r w:rsidRPr="00F95A37">
              <w:rPr>
                <w:b/>
                <w:sz w:val="24"/>
              </w:rPr>
              <w:t>Crisis Numbers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70"/>
              <w:gridCol w:w="1710"/>
            </w:tblGrid>
            <w:tr w:rsidR="00F95A37" w:rsidTr="00643BAE">
              <w:tc>
                <w:tcPr>
                  <w:tcW w:w="2070" w:type="dxa"/>
                </w:tcPr>
                <w:p w:rsidR="00F95A37" w:rsidRPr="00643BAE" w:rsidRDefault="00F95A37" w:rsidP="00831254">
                  <w:pPr>
                    <w:tabs>
                      <w:tab w:val="left" w:pos="1155"/>
                    </w:tabs>
                    <w:spacing w:after="20"/>
                    <w:rPr>
                      <w:b/>
                      <w:sz w:val="22"/>
                    </w:rPr>
                  </w:pPr>
                  <w:r w:rsidRPr="00643BAE">
                    <w:rPr>
                      <w:sz w:val="22"/>
                    </w:rPr>
                    <w:t>Borough Police</w:t>
                  </w:r>
                </w:p>
              </w:tc>
              <w:tc>
                <w:tcPr>
                  <w:tcW w:w="1710" w:type="dxa"/>
                </w:tcPr>
                <w:p w:rsidR="00F95A37" w:rsidRPr="00643BAE" w:rsidRDefault="00F95A37" w:rsidP="00831254">
                  <w:pPr>
                    <w:tabs>
                      <w:tab w:val="left" w:pos="1155"/>
                    </w:tabs>
                    <w:spacing w:after="20"/>
                    <w:jc w:val="right"/>
                    <w:rPr>
                      <w:b/>
                      <w:sz w:val="22"/>
                    </w:rPr>
                  </w:pPr>
                  <w:r w:rsidRPr="00643BAE">
                    <w:rPr>
                      <w:sz w:val="22"/>
                    </w:rPr>
                    <w:t>911</w:t>
                  </w:r>
                </w:p>
              </w:tc>
            </w:tr>
            <w:tr w:rsidR="00F95A37" w:rsidTr="00643BAE">
              <w:tc>
                <w:tcPr>
                  <w:tcW w:w="2070" w:type="dxa"/>
                </w:tcPr>
                <w:p w:rsidR="00F95A37" w:rsidRPr="00643BAE" w:rsidRDefault="00831254" w:rsidP="00831254">
                  <w:pPr>
                    <w:tabs>
                      <w:tab w:val="left" w:pos="1155"/>
                    </w:tabs>
                    <w:spacing w:after="20"/>
                    <w:rPr>
                      <w:b/>
                      <w:sz w:val="22"/>
                    </w:rPr>
                  </w:pPr>
                  <w:r>
                    <w:rPr>
                      <w:sz w:val="22"/>
                    </w:rPr>
                    <w:t>Campus Police</w:t>
                  </w:r>
                </w:p>
              </w:tc>
              <w:tc>
                <w:tcPr>
                  <w:tcW w:w="1710" w:type="dxa"/>
                </w:tcPr>
                <w:p w:rsidR="00F95A37" w:rsidRPr="00831254" w:rsidRDefault="00F95A37" w:rsidP="002A3939">
                  <w:pPr>
                    <w:tabs>
                      <w:tab w:val="left" w:pos="1155"/>
                    </w:tabs>
                    <w:spacing w:after="20"/>
                    <w:jc w:val="right"/>
                    <w:rPr>
                      <w:sz w:val="22"/>
                    </w:rPr>
                  </w:pPr>
                  <w:r w:rsidRPr="00643BAE">
                    <w:rPr>
                      <w:sz w:val="22"/>
                    </w:rPr>
                    <w:t>(814) 393 2111</w:t>
                  </w:r>
                </w:p>
              </w:tc>
            </w:tr>
            <w:tr w:rsidR="00F95A37" w:rsidTr="00643BAE">
              <w:tc>
                <w:tcPr>
                  <w:tcW w:w="2070" w:type="dxa"/>
                </w:tcPr>
                <w:p w:rsidR="00F95A37" w:rsidRPr="00643BAE" w:rsidRDefault="00147B52" w:rsidP="00831254">
                  <w:pPr>
                    <w:tabs>
                      <w:tab w:val="left" w:pos="1155"/>
                    </w:tabs>
                    <w:spacing w:after="20"/>
                    <w:rPr>
                      <w:b/>
                      <w:sz w:val="22"/>
                    </w:rPr>
                  </w:pPr>
                  <w:r>
                    <w:rPr>
                      <w:sz w:val="22"/>
                    </w:rPr>
                    <w:t>Clarion County Crisis (24/7 availability)</w:t>
                  </w:r>
                </w:p>
              </w:tc>
              <w:tc>
                <w:tcPr>
                  <w:tcW w:w="1710" w:type="dxa"/>
                </w:tcPr>
                <w:p w:rsidR="00F95A37" w:rsidRPr="00643BAE" w:rsidRDefault="00F95A37" w:rsidP="002A3939">
                  <w:pPr>
                    <w:tabs>
                      <w:tab w:val="left" w:pos="1155"/>
                    </w:tabs>
                    <w:spacing w:after="20"/>
                    <w:jc w:val="right"/>
                    <w:rPr>
                      <w:sz w:val="22"/>
                    </w:rPr>
                  </w:pPr>
                  <w:r w:rsidRPr="00643BAE">
                    <w:rPr>
                      <w:sz w:val="22"/>
                    </w:rPr>
                    <w:t>(814) 226 7223</w:t>
                  </w:r>
                </w:p>
                <w:p w:rsidR="00F95A37" w:rsidRPr="00643BAE" w:rsidRDefault="00F95A37" w:rsidP="00831254">
                  <w:pPr>
                    <w:tabs>
                      <w:tab w:val="left" w:pos="1155"/>
                    </w:tabs>
                    <w:spacing w:after="20"/>
                    <w:jc w:val="center"/>
                    <w:rPr>
                      <w:b/>
                      <w:sz w:val="22"/>
                    </w:rPr>
                  </w:pPr>
                </w:p>
              </w:tc>
            </w:tr>
          </w:tbl>
          <w:p w:rsidR="00F95A37" w:rsidRPr="00854A03" w:rsidRDefault="00F95A37" w:rsidP="00831254">
            <w:pPr>
              <w:tabs>
                <w:tab w:val="left" w:pos="1155"/>
              </w:tabs>
              <w:spacing w:after="20"/>
              <w:jc w:val="center"/>
              <w:rPr>
                <w:b/>
                <w:sz w:val="22"/>
              </w:rPr>
            </w:pPr>
          </w:p>
          <w:p w:rsidR="007F090A" w:rsidRDefault="00854A03" w:rsidP="00432105">
            <w:pPr>
              <w:spacing w:after="20"/>
              <w:rPr>
                <w:b/>
                <w:sz w:val="24"/>
              </w:rPr>
            </w:pPr>
            <w:r>
              <w:rPr>
                <w:b/>
                <w:sz w:val="24"/>
              </w:rPr>
              <w:t>Chiropractors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15"/>
              <w:gridCol w:w="1915"/>
            </w:tblGrid>
            <w:tr w:rsidR="00643BAE" w:rsidRPr="00173ACB" w:rsidTr="00643BAE">
              <w:tc>
                <w:tcPr>
                  <w:tcW w:w="1915" w:type="dxa"/>
                </w:tcPr>
                <w:p w:rsidR="00643BAE" w:rsidRPr="00173ACB" w:rsidRDefault="00643BAE" w:rsidP="00831254">
                  <w:pPr>
                    <w:spacing w:after="20"/>
                    <w:rPr>
                      <w:sz w:val="22"/>
                    </w:rPr>
                  </w:pPr>
                  <w:r w:rsidRPr="00173ACB">
                    <w:rPr>
                      <w:sz w:val="22"/>
                    </w:rPr>
                    <w:t>The Rehab Center</w:t>
                  </w:r>
                </w:p>
              </w:tc>
              <w:tc>
                <w:tcPr>
                  <w:tcW w:w="1915" w:type="dxa"/>
                </w:tcPr>
                <w:p w:rsidR="00643BAE" w:rsidRPr="00173ACB" w:rsidRDefault="00173ACB" w:rsidP="00831254">
                  <w:pPr>
                    <w:spacing w:after="20"/>
                    <w:jc w:val="righ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</w:r>
                  <w:r w:rsidR="00643BAE" w:rsidRPr="00173ACB">
                    <w:rPr>
                      <w:sz w:val="22"/>
                    </w:rPr>
                    <w:t>814</w:t>
                  </w:r>
                  <w:r>
                    <w:rPr>
                      <w:sz w:val="22"/>
                    </w:rPr>
                    <w:t>)</w:t>
                  </w:r>
                  <w:r w:rsidR="00643BAE" w:rsidRPr="00173ACB">
                    <w:rPr>
                      <w:sz w:val="22"/>
                    </w:rPr>
                    <w:t xml:space="preserve"> 226 8002</w:t>
                  </w:r>
                </w:p>
              </w:tc>
            </w:tr>
            <w:tr w:rsidR="00643BAE" w:rsidRPr="00173ACB" w:rsidTr="00643BAE">
              <w:tc>
                <w:tcPr>
                  <w:tcW w:w="1915" w:type="dxa"/>
                </w:tcPr>
                <w:p w:rsidR="00643BAE" w:rsidRPr="00173ACB" w:rsidRDefault="00643BAE" w:rsidP="00831254">
                  <w:pPr>
                    <w:spacing w:after="20"/>
                    <w:rPr>
                      <w:sz w:val="22"/>
                    </w:rPr>
                  </w:pPr>
                  <w:r w:rsidRPr="00173ACB">
                    <w:rPr>
                      <w:sz w:val="22"/>
                    </w:rPr>
                    <w:t>Applewood Chiropractic</w:t>
                  </w:r>
                </w:p>
              </w:tc>
              <w:tc>
                <w:tcPr>
                  <w:tcW w:w="1915" w:type="dxa"/>
                </w:tcPr>
                <w:p w:rsidR="00643BAE" w:rsidRPr="00173ACB" w:rsidRDefault="00173ACB" w:rsidP="00831254">
                  <w:pPr>
                    <w:spacing w:after="20"/>
                    <w:jc w:val="righ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</w:r>
                  <w:r w:rsidR="00643BAE" w:rsidRPr="00173ACB">
                    <w:rPr>
                      <w:sz w:val="22"/>
                    </w:rPr>
                    <w:t>814</w:t>
                  </w:r>
                  <w:r>
                    <w:rPr>
                      <w:sz w:val="22"/>
                    </w:rPr>
                    <w:t>)</w:t>
                  </w:r>
                  <w:r w:rsidR="00643BAE" w:rsidRPr="00173ACB">
                    <w:rPr>
                      <w:sz w:val="22"/>
                    </w:rPr>
                    <w:t xml:space="preserve"> 226 5441</w:t>
                  </w:r>
                </w:p>
              </w:tc>
            </w:tr>
          </w:tbl>
          <w:p w:rsidR="00831254" w:rsidRDefault="00831254" w:rsidP="00831254">
            <w:pPr>
              <w:spacing w:after="20"/>
              <w:jc w:val="center"/>
              <w:rPr>
                <w:b/>
                <w:sz w:val="24"/>
              </w:rPr>
            </w:pPr>
          </w:p>
          <w:p w:rsidR="00831254" w:rsidRPr="00854A03" w:rsidRDefault="00831254" w:rsidP="00432105">
            <w:pPr>
              <w:spacing w:after="20"/>
              <w:jc w:val="center"/>
              <w:rPr>
                <w:b/>
                <w:sz w:val="24"/>
              </w:rPr>
            </w:pPr>
            <w:r w:rsidRPr="00854A03">
              <w:rPr>
                <w:b/>
                <w:sz w:val="24"/>
              </w:rPr>
              <w:t>Dentists</w:t>
            </w:r>
          </w:p>
          <w:tbl>
            <w:tblPr>
              <w:tblStyle w:val="TableGrid"/>
              <w:tblW w:w="388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81"/>
              <w:gridCol w:w="1706"/>
            </w:tblGrid>
            <w:tr w:rsidR="00831254" w:rsidRPr="00854A03" w:rsidTr="002609AD">
              <w:trPr>
                <w:trHeight w:val="152"/>
              </w:trPr>
              <w:tc>
                <w:tcPr>
                  <w:tcW w:w="2181" w:type="dxa"/>
                </w:tcPr>
                <w:p w:rsidR="00831254" w:rsidRPr="00854A03" w:rsidRDefault="00831254" w:rsidP="00831254">
                  <w:pPr>
                    <w:spacing w:after="20"/>
                    <w:rPr>
                      <w:sz w:val="22"/>
                    </w:rPr>
                  </w:pPr>
                  <w:r w:rsidRPr="00854A03">
                    <w:rPr>
                      <w:sz w:val="22"/>
                    </w:rPr>
                    <w:t>Applewood Center</w:t>
                  </w:r>
                </w:p>
              </w:tc>
              <w:tc>
                <w:tcPr>
                  <w:tcW w:w="1706" w:type="dxa"/>
                </w:tcPr>
                <w:p w:rsidR="00831254" w:rsidRPr="00854A03" w:rsidRDefault="00831254" w:rsidP="00831254">
                  <w:pPr>
                    <w:spacing w:after="20"/>
                    <w:jc w:val="righ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</w:r>
                  <w:r w:rsidRPr="00854A03">
                    <w:rPr>
                      <w:sz w:val="22"/>
                    </w:rPr>
                    <w:t>814</w:t>
                  </w:r>
                  <w:r>
                    <w:rPr>
                      <w:sz w:val="22"/>
                    </w:rPr>
                    <w:t>)</w:t>
                  </w:r>
                  <w:r w:rsidRPr="00854A03">
                    <w:rPr>
                      <w:sz w:val="22"/>
                    </w:rPr>
                    <w:t xml:space="preserve"> 226 6321</w:t>
                  </w:r>
                </w:p>
              </w:tc>
            </w:tr>
            <w:tr w:rsidR="00831254" w:rsidRPr="00854A03" w:rsidTr="002609AD">
              <w:trPr>
                <w:trHeight w:val="316"/>
              </w:trPr>
              <w:tc>
                <w:tcPr>
                  <w:tcW w:w="2181" w:type="dxa"/>
                </w:tcPr>
                <w:p w:rsidR="00831254" w:rsidRPr="00854A03" w:rsidRDefault="00831254" w:rsidP="00831254">
                  <w:pPr>
                    <w:spacing w:after="20"/>
                    <w:rPr>
                      <w:sz w:val="22"/>
                    </w:rPr>
                  </w:pPr>
                  <w:r w:rsidRPr="00854A03">
                    <w:rPr>
                      <w:sz w:val="22"/>
                    </w:rPr>
                    <w:t>Clarion Dental Care</w:t>
                  </w:r>
                </w:p>
              </w:tc>
              <w:tc>
                <w:tcPr>
                  <w:tcW w:w="1706" w:type="dxa"/>
                </w:tcPr>
                <w:p w:rsidR="00831254" w:rsidRPr="00854A03" w:rsidRDefault="00831254" w:rsidP="00831254">
                  <w:pPr>
                    <w:spacing w:after="20"/>
                    <w:jc w:val="righ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</w:r>
                  <w:r w:rsidRPr="00854A03">
                    <w:rPr>
                      <w:sz w:val="22"/>
                    </w:rPr>
                    <w:t>814</w:t>
                  </w:r>
                  <w:r>
                    <w:rPr>
                      <w:sz w:val="22"/>
                    </w:rPr>
                    <w:t>)</w:t>
                  </w:r>
                  <w:r w:rsidRPr="00854A03">
                    <w:rPr>
                      <w:sz w:val="22"/>
                    </w:rPr>
                    <w:t xml:space="preserve"> 223 9968</w:t>
                  </w:r>
                </w:p>
              </w:tc>
            </w:tr>
            <w:tr w:rsidR="00831254" w:rsidRPr="00854A03" w:rsidTr="002609AD">
              <w:trPr>
                <w:trHeight w:val="307"/>
              </w:trPr>
              <w:tc>
                <w:tcPr>
                  <w:tcW w:w="2181" w:type="dxa"/>
                </w:tcPr>
                <w:p w:rsidR="00831254" w:rsidRPr="00854A03" w:rsidRDefault="00831254" w:rsidP="00831254">
                  <w:pPr>
                    <w:spacing w:after="20"/>
                    <w:rPr>
                      <w:sz w:val="22"/>
                    </w:rPr>
                  </w:pPr>
                  <w:r>
                    <w:rPr>
                      <w:sz w:val="22"/>
                    </w:rPr>
                    <w:t>Drew Hawk</w:t>
                  </w:r>
                </w:p>
              </w:tc>
              <w:tc>
                <w:tcPr>
                  <w:tcW w:w="1706" w:type="dxa"/>
                </w:tcPr>
                <w:p w:rsidR="00831254" w:rsidRPr="00854A03" w:rsidRDefault="00831254" w:rsidP="00831254">
                  <w:pPr>
                    <w:spacing w:after="20"/>
                    <w:jc w:val="righ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</w:r>
                  <w:r w:rsidRPr="00854A03">
                    <w:rPr>
                      <w:sz w:val="22"/>
                    </w:rPr>
                    <w:t>814</w:t>
                  </w:r>
                  <w:r>
                    <w:rPr>
                      <w:sz w:val="22"/>
                    </w:rPr>
                    <w:t>)</w:t>
                  </w:r>
                  <w:r w:rsidRPr="00854A03">
                    <w:rPr>
                      <w:sz w:val="22"/>
                    </w:rPr>
                    <w:t xml:space="preserve"> 227 2160</w:t>
                  </w:r>
                </w:p>
              </w:tc>
            </w:tr>
            <w:tr w:rsidR="00831254" w:rsidTr="002609AD">
              <w:trPr>
                <w:trHeight w:val="470"/>
              </w:trPr>
              <w:tc>
                <w:tcPr>
                  <w:tcW w:w="2181" w:type="dxa"/>
                </w:tcPr>
                <w:p w:rsidR="00831254" w:rsidRPr="00854A03" w:rsidRDefault="00147B52" w:rsidP="00831254">
                  <w:pPr>
                    <w:spacing w:after="20"/>
                    <w:rPr>
                      <w:sz w:val="24"/>
                    </w:rPr>
                  </w:pPr>
                  <w:r>
                    <w:rPr>
                      <w:sz w:val="22"/>
                    </w:rPr>
                    <w:t>Clarion Dental Center</w:t>
                  </w:r>
                </w:p>
              </w:tc>
              <w:tc>
                <w:tcPr>
                  <w:tcW w:w="1706" w:type="dxa"/>
                </w:tcPr>
                <w:p w:rsidR="00831254" w:rsidRPr="00854A03" w:rsidRDefault="00831254" w:rsidP="00831254">
                  <w:pPr>
                    <w:spacing w:after="20"/>
                    <w:jc w:val="right"/>
                    <w:rPr>
                      <w:sz w:val="24"/>
                    </w:rPr>
                  </w:pPr>
                  <w:r>
                    <w:rPr>
                      <w:sz w:val="22"/>
                    </w:rPr>
                    <w:t>(</w:t>
                  </w:r>
                  <w:r w:rsidRPr="00854A03">
                    <w:rPr>
                      <w:sz w:val="22"/>
                    </w:rPr>
                    <w:t>814</w:t>
                  </w:r>
                  <w:r>
                    <w:rPr>
                      <w:sz w:val="22"/>
                    </w:rPr>
                    <w:t>)</w:t>
                  </w:r>
                  <w:r w:rsidRPr="00854A03">
                    <w:rPr>
                      <w:sz w:val="22"/>
                    </w:rPr>
                    <w:t xml:space="preserve"> 223 9906</w:t>
                  </w:r>
                </w:p>
              </w:tc>
            </w:tr>
          </w:tbl>
          <w:p w:rsidR="00854A03" w:rsidRDefault="00854A03" w:rsidP="00831254">
            <w:pPr>
              <w:spacing w:after="20"/>
            </w:pPr>
          </w:p>
        </w:tc>
        <w:tc>
          <w:tcPr>
            <w:tcW w:w="713" w:type="dxa"/>
          </w:tcPr>
          <w:p w:rsidR="007F090A" w:rsidRDefault="007F090A" w:rsidP="00831254">
            <w:pPr>
              <w:spacing w:after="20"/>
            </w:pPr>
          </w:p>
          <w:p w:rsidR="00343B19" w:rsidRDefault="00343B19" w:rsidP="00831254">
            <w:pPr>
              <w:spacing w:after="20"/>
            </w:pPr>
          </w:p>
        </w:tc>
        <w:tc>
          <w:tcPr>
            <w:tcW w:w="713" w:type="dxa"/>
          </w:tcPr>
          <w:p w:rsidR="007F090A" w:rsidRDefault="007F090A" w:rsidP="00831254">
            <w:pPr>
              <w:spacing w:after="20"/>
            </w:pPr>
          </w:p>
        </w:tc>
        <w:tc>
          <w:tcPr>
            <w:tcW w:w="3843" w:type="dxa"/>
          </w:tcPr>
          <w:tbl>
            <w:tblPr>
              <w:tblStyle w:val="TableLayout"/>
              <w:tblW w:w="3781" w:type="dxa"/>
              <w:tblLayout w:type="fixed"/>
              <w:tblLook w:val="04A0" w:firstRow="1" w:lastRow="0" w:firstColumn="1" w:lastColumn="0" w:noHBand="0" w:noVBand="1"/>
            </w:tblPr>
            <w:tblGrid>
              <w:gridCol w:w="3781"/>
            </w:tblGrid>
            <w:tr w:rsidR="00717B1C" w:rsidRPr="00910CE7" w:rsidTr="00643BAE">
              <w:trPr>
                <w:trHeight w:hRule="exact" w:val="11089"/>
              </w:trPr>
              <w:tc>
                <w:tcPr>
                  <w:tcW w:w="5000" w:type="pct"/>
                </w:tcPr>
                <w:p w:rsidR="00717B1C" w:rsidRPr="00C20660" w:rsidRDefault="00F0476F" w:rsidP="00C20660">
                  <w:pPr>
                    <w:spacing w:after="20"/>
                    <w:jc w:val="center"/>
                    <w:rPr>
                      <w:b/>
                      <w:sz w:val="22"/>
                    </w:rPr>
                  </w:pPr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0EF36EB0" wp14:editId="2BEA04B2">
                            <wp:simplePos x="0" y="0"/>
                            <wp:positionH relativeFrom="column">
                              <wp:posOffset>-514985</wp:posOffset>
                            </wp:positionH>
                            <wp:positionV relativeFrom="paragraph">
                              <wp:posOffset>3438524</wp:posOffset>
                            </wp:positionV>
                            <wp:extent cx="3467100" cy="504825"/>
                            <wp:effectExtent l="0" t="0" r="19050" b="28575"/>
                            <wp:wrapNone/>
                            <wp:docPr id="12" name="Text Box 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467100" cy="5048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C20660" w:rsidRPr="004F484A" w:rsidRDefault="00F0476F" w:rsidP="004F484A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b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b/>
                                            <w:sz w:val="24"/>
                                          </w:rPr>
                                          <w:t xml:space="preserve">Center for Wellness is </w:t>
                                        </w:r>
                                        <w:r w:rsidR="00ED35FD">
                                          <w:rPr>
                                            <w:rFonts w:ascii="Century Gothic" w:hAnsi="Century Gothic"/>
                                            <w:b/>
                                            <w:sz w:val="24"/>
                                          </w:rPr>
                                          <w:t>l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  <w:b/>
                                            <w:sz w:val="24"/>
                                          </w:rPr>
                                          <w:t>ocated at 256 Becht Hall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EF36EB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12" o:spid="_x0000_s1026" type="#_x0000_t202" style="position:absolute;left:0;text-align:left;margin-left:-40.55pt;margin-top:270.75pt;width:273pt;height:3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" fillcolor="white [3201]" strokeweight=".5pt">
                            <v:textbox>
                              <w:txbxContent>
                                <w:p w:rsidR="00C20660" w:rsidRPr="004F484A" w:rsidRDefault="00F0476F" w:rsidP="004F484A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</w:rPr>
                                    <w:t xml:space="preserve">Center for Wellness is </w:t>
                                  </w:r>
                                  <w:r w:rsidR="00ED35FD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</w:rPr>
                                    <w:t>ocated at 256 Becht Hall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BC0468">
                    <w:rPr>
                      <w:b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13906555" wp14:editId="258C35AA">
                            <wp:simplePos x="0" y="0"/>
                            <wp:positionH relativeFrom="column">
                              <wp:posOffset>-200660</wp:posOffset>
                            </wp:positionH>
                            <wp:positionV relativeFrom="paragraph">
                              <wp:posOffset>3895725</wp:posOffset>
                            </wp:positionV>
                            <wp:extent cx="2838450" cy="3105150"/>
                            <wp:effectExtent l="0" t="0" r="19050" b="19050"/>
                            <wp:wrapNone/>
                            <wp:docPr id="11" name="Text Box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838450" cy="31051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3">
                                        <a:lumMod val="75000"/>
                                      </a:schemeClr>
                                    </a:solidFill>
                                    <a:ln w="6350">
                                      <a:solidFill>
                                        <a:schemeClr val="accent3">
                                          <a:lumMod val="75000"/>
                                        </a:schemeClr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C20660" w:rsidRPr="004F484A" w:rsidRDefault="00147B52" w:rsidP="00C20660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Lucida Handwriting" w:hAnsi="Lucida Handwriting"/>
                                            <w:color w:val="FFFFFF" w:themeColor="background1"/>
                                            <w:sz w:val="32"/>
                                          </w:rPr>
                                        </w:pPr>
                                        <w:r w:rsidRPr="004F484A">
                                          <w:rPr>
                                            <w:rFonts w:ascii="Lucida Handwriting" w:hAnsi="Lucida Handwriting"/>
                                            <w:color w:val="FFFFFF" w:themeColor="background1"/>
                                            <w:sz w:val="32"/>
                                          </w:rPr>
                                          <w:t xml:space="preserve">Counseling </w:t>
                                        </w:r>
                                        <w:r>
                                          <w:rPr>
                                            <w:rFonts w:ascii="Lucida Handwriting" w:hAnsi="Lucida Handwriting"/>
                                            <w:color w:val="FFFFFF" w:themeColor="background1"/>
                                            <w:sz w:val="32"/>
                                          </w:rPr>
                                          <w:t xml:space="preserve">&amp; Student Support </w:t>
                                        </w:r>
                                        <w:r w:rsidR="00C20660" w:rsidRPr="004F484A">
                                          <w:rPr>
                                            <w:rFonts w:ascii="Lucida Handwriting" w:hAnsi="Lucida Handwriting"/>
                                            <w:color w:val="FFFFFF" w:themeColor="background1"/>
                                            <w:sz w:val="32"/>
                                          </w:rPr>
                                          <w:t>Services</w:t>
                                        </w:r>
                                      </w:p>
                                      <w:p w:rsidR="00C20660" w:rsidRDefault="00C20660" w:rsidP="00C20660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color w:val="FFFFFF" w:themeColor="background1"/>
                                            <w:sz w:val="24"/>
                                          </w:rPr>
                                        </w:pPr>
                                        <w:r w:rsidRPr="004F484A">
                                          <w:rPr>
                                            <w:color w:val="FFFFFF" w:themeColor="background1"/>
                                            <w:sz w:val="24"/>
                                          </w:rPr>
                                          <w:t>814 393 2255</w:t>
                                        </w:r>
                                      </w:p>
                                      <w:p w:rsidR="00BC0468" w:rsidRDefault="00BC0468" w:rsidP="00C20660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color w:val="FFFFFF" w:themeColor="background1"/>
                                            <w:sz w:val="24"/>
                                          </w:rPr>
                                        </w:pPr>
                                      </w:p>
                                      <w:p w:rsidR="00147B52" w:rsidRDefault="00147B52" w:rsidP="00BC0468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color w:val="FFFFFF" w:themeColor="background1"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24"/>
                                          </w:rPr>
                                          <w:t>Walk-in Hours Monday-Thursday</w:t>
                                        </w:r>
                                      </w:p>
                                      <w:p w:rsidR="00147B52" w:rsidRDefault="00147B52" w:rsidP="00C20660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color w:val="FFFFFF" w:themeColor="background1"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24"/>
                                          </w:rPr>
                                          <w:t>9am-11:15am &amp; 1pm-3pm</w:t>
                                        </w:r>
                                      </w:p>
                                      <w:p w:rsidR="00BC0468" w:rsidRDefault="00BC0468" w:rsidP="00BC0468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color w:val="FFFFFF" w:themeColor="background1"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24"/>
                                          </w:rPr>
                                          <w:t>Friday by appointment</w:t>
                                        </w:r>
                                      </w:p>
                                      <w:p w:rsidR="00BC0468" w:rsidRDefault="00BC0468" w:rsidP="00BC0468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color w:val="FFFFFF" w:themeColor="background1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  <w:p w:rsidR="00C20660" w:rsidRPr="00BC0468" w:rsidRDefault="00BC0468" w:rsidP="00BC0468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color w:val="FFFFFF" w:themeColor="background1"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22"/>
                                            <w:szCs w:val="22"/>
                                          </w:rPr>
                                          <w:t>S</w:t>
                                        </w:r>
                                        <w:r w:rsidR="00147B52" w:rsidRPr="00BC0468">
                                          <w:rPr>
                                            <w:color w:val="FFFFFF" w:themeColor="background1"/>
                                            <w:sz w:val="22"/>
                                            <w:szCs w:val="22"/>
                                          </w:rPr>
                                          <w:t>tudent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22"/>
                                            <w:szCs w:val="22"/>
                                          </w:rPr>
                                          <w:t>s</w:t>
                                        </w:r>
                                        <w:r w:rsidR="00147B52" w:rsidRPr="00BC0468">
                                          <w:rPr>
                                            <w:color w:val="FFFFFF" w:themeColor="background1"/>
                                            <w:sz w:val="22"/>
                                            <w:szCs w:val="22"/>
                                          </w:rPr>
                                          <w:t xml:space="preserve"> interested in counseling,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22"/>
                                            <w:szCs w:val="22"/>
                                          </w:rPr>
                                          <w:t>experiencing a crisis, or who are</w:t>
                                        </w:r>
                                        <w:r w:rsidR="00147B52" w:rsidRPr="00BC0468">
                                          <w:rPr>
                                            <w:color w:val="FFFFFF" w:themeColor="background1"/>
                                            <w:sz w:val="22"/>
                                            <w:szCs w:val="22"/>
                                          </w:rPr>
                                          <w:t xml:space="preserve"> looki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22"/>
                                            <w:szCs w:val="22"/>
                                          </w:rPr>
                                          <w:t xml:space="preserve">ng for someone to talk to about </w:t>
                                        </w:r>
                                        <w:r w:rsidR="00147B52" w:rsidRPr="00BC0468">
                                          <w:rPr>
                                            <w:color w:val="FFFFFF" w:themeColor="background1"/>
                                            <w:sz w:val="22"/>
                                            <w:szCs w:val="22"/>
                                          </w:rPr>
                                          <w:t>issues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22"/>
                                            <w:szCs w:val="22"/>
                                          </w:rPr>
                                          <w:t xml:space="preserve"> or </w:t>
                                        </w:r>
                                        <w:r w:rsidR="00147B52" w:rsidRPr="00BC0468">
                                          <w:rPr>
                                            <w:color w:val="FFFFFF" w:themeColor="background1"/>
                                            <w:sz w:val="22"/>
                                            <w:szCs w:val="22"/>
                                          </w:rPr>
                                          <w:t>concerns are welcome to utilize the walk-in hours.</w:t>
                                        </w:r>
                                      </w:p>
                                      <w:p w:rsidR="00C20660" w:rsidRPr="004F484A" w:rsidRDefault="00C20660" w:rsidP="00C20660">
                                        <w:pPr>
                                          <w:spacing w:after="0"/>
                                          <w:rPr>
                                            <w:color w:val="FFFFFF" w:themeColor="background1"/>
                                            <w:sz w:val="24"/>
                                          </w:rPr>
                                        </w:pPr>
                                      </w:p>
                                      <w:p w:rsidR="00C20660" w:rsidRPr="004F484A" w:rsidRDefault="00C20660" w:rsidP="00C20660">
                                        <w:pPr>
                                          <w:spacing w:after="0"/>
                                          <w:rPr>
                                            <w:color w:val="FFFFFF" w:themeColor="background1"/>
                                            <w:sz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3906555" id="Text Box 11" o:spid="_x0000_s1027" type="#_x0000_t202" style="position:absolute;left:0;text-align:left;margin-left:-15.8pt;margin-top:306.75pt;width:223.5pt;height:24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" fillcolor="#b37e13 [2406]" strokecolor="#b37e13 [2406]" strokeweight=".5pt">
                            <v:textbox>
                              <w:txbxContent>
                                <w:p w:rsidR="00C20660" w:rsidRPr="004F484A" w:rsidRDefault="00147B52" w:rsidP="00C20660">
                                  <w:pPr>
                                    <w:spacing w:after="0"/>
                                    <w:jc w:val="center"/>
                                    <w:rPr>
                                      <w:rFonts w:ascii="Lucida Handwriting" w:hAnsi="Lucida Handwriting"/>
                                      <w:color w:val="FFFFFF" w:themeColor="background1"/>
                                      <w:sz w:val="32"/>
                                    </w:rPr>
                                  </w:pPr>
                                  <w:r w:rsidRPr="004F484A">
                                    <w:rPr>
                                      <w:rFonts w:ascii="Lucida Handwriting" w:hAnsi="Lucida Handwriting"/>
                                      <w:color w:val="FFFFFF" w:themeColor="background1"/>
                                      <w:sz w:val="32"/>
                                    </w:rPr>
                                    <w:t xml:space="preserve">Counseling </w:t>
                                  </w:r>
                                  <w:r>
                                    <w:rPr>
                                      <w:rFonts w:ascii="Lucida Handwriting" w:hAnsi="Lucida Handwriting"/>
                                      <w:color w:val="FFFFFF" w:themeColor="background1"/>
                                      <w:sz w:val="32"/>
                                    </w:rPr>
                                    <w:t xml:space="preserve">&amp; Student Support </w:t>
                                  </w:r>
                                  <w:r w:rsidR="00C20660" w:rsidRPr="004F484A">
                                    <w:rPr>
                                      <w:rFonts w:ascii="Lucida Handwriting" w:hAnsi="Lucida Handwriting"/>
                                      <w:color w:val="FFFFFF" w:themeColor="background1"/>
                                      <w:sz w:val="32"/>
                                    </w:rPr>
                                    <w:t>Services</w:t>
                                  </w:r>
                                </w:p>
                                <w:p w:rsidR="00C20660" w:rsidRDefault="00C20660" w:rsidP="00C20660">
                                  <w:pPr>
                                    <w:spacing w:after="0"/>
                                    <w:jc w:val="center"/>
                                    <w:rPr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4F484A">
                                    <w:rPr>
                                      <w:color w:val="FFFFFF" w:themeColor="background1"/>
                                      <w:sz w:val="24"/>
                                    </w:rPr>
                                    <w:t>814 393 2255</w:t>
                                  </w:r>
                                </w:p>
                                <w:p w:rsidR="00BC0468" w:rsidRDefault="00BC0468" w:rsidP="00C20660">
                                  <w:pPr>
                                    <w:spacing w:after="0"/>
                                    <w:jc w:val="center"/>
                                    <w:rPr>
                                      <w:color w:val="FFFFFF" w:themeColor="background1"/>
                                      <w:sz w:val="24"/>
                                    </w:rPr>
                                  </w:pPr>
                                </w:p>
                                <w:p w:rsidR="00147B52" w:rsidRDefault="00147B52" w:rsidP="00BC0468">
                                  <w:pPr>
                                    <w:spacing w:after="0"/>
                                    <w:jc w:val="center"/>
                                    <w:rPr>
                                      <w:color w:val="FFFFFF" w:themeColor="background1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4"/>
                                    </w:rPr>
                                    <w:t>Walk-in Hours Monday-Thursday</w:t>
                                  </w:r>
                                </w:p>
                                <w:p w:rsidR="00147B52" w:rsidRDefault="00147B52" w:rsidP="00C20660">
                                  <w:pPr>
                                    <w:spacing w:after="0"/>
                                    <w:jc w:val="center"/>
                                    <w:rPr>
                                      <w:color w:val="FFFFFF" w:themeColor="background1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4"/>
                                    </w:rPr>
                                    <w:t>9am-11:15am &amp; 1pm-3pm</w:t>
                                  </w:r>
                                </w:p>
                                <w:p w:rsidR="00BC0468" w:rsidRDefault="00BC0468" w:rsidP="00BC0468">
                                  <w:pPr>
                                    <w:spacing w:after="0"/>
                                    <w:jc w:val="center"/>
                                    <w:rPr>
                                      <w:color w:val="FFFFFF" w:themeColor="background1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4"/>
                                    </w:rPr>
                                    <w:t>Friday by appointment</w:t>
                                  </w:r>
                                </w:p>
                                <w:p w:rsidR="00BC0468" w:rsidRDefault="00BC0468" w:rsidP="00BC0468">
                                  <w:pPr>
                                    <w:spacing w:after="0"/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C20660" w:rsidRPr="00BC0468" w:rsidRDefault="00BC0468" w:rsidP="00BC0468">
                                  <w:pPr>
                                    <w:spacing w:after="0"/>
                                    <w:jc w:val="center"/>
                                    <w:rPr>
                                      <w:color w:val="FFFFFF" w:themeColor="background1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 w:rsidR="00147B52" w:rsidRPr="00BC0468">
                                    <w:rPr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tudent</w:t>
                                  </w:r>
                                  <w:r>
                                    <w:rPr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 w:rsidR="00147B52" w:rsidRPr="00BC0468">
                                    <w:rPr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interested in counseling, </w:t>
                                  </w:r>
                                  <w:r>
                                    <w:rPr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experiencing a crisis, or who are</w:t>
                                  </w:r>
                                  <w:r w:rsidR="00147B52" w:rsidRPr="00BC0468">
                                    <w:rPr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looki</w:t>
                                  </w:r>
                                  <w:r>
                                    <w:rPr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ng for someone to talk to about </w:t>
                                  </w:r>
                                  <w:r w:rsidR="00147B52" w:rsidRPr="00BC0468">
                                    <w:rPr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issues</w:t>
                                  </w:r>
                                  <w:r>
                                    <w:rPr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or </w:t>
                                  </w:r>
                                  <w:r w:rsidR="00147B52" w:rsidRPr="00BC0468">
                                    <w:rPr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concerns are welcome to utilize the walk-in hours.</w:t>
                                  </w:r>
                                </w:p>
                                <w:p w:rsidR="00C20660" w:rsidRPr="004F484A" w:rsidRDefault="00C20660" w:rsidP="00C20660">
                                  <w:pPr>
                                    <w:spacing w:after="0"/>
                                    <w:rPr>
                                      <w:color w:val="FFFFFF" w:themeColor="background1"/>
                                      <w:sz w:val="24"/>
                                    </w:rPr>
                                  </w:pPr>
                                </w:p>
                                <w:p w:rsidR="00C20660" w:rsidRPr="004F484A" w:rsidRDefault="00C20660" w:rsidP="00C20660">
                                  <w:pPr>
                                    <w:spacing w:after="0"/>
                                    <w:rPr>
                                      <w:color w:val="FFFFFF" w:themeColor="background1"/>
                                      <w:sz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4F484A" w:rsidRPr="00831254">
                    <w:rPr>
                      <w:b/>
                      <w:noProof/>
                      <w:sz w:val="32"/>
                      <w:lang w:eastAsia="en-US"/>
                    </w:rPr>
                    <w:drawing>
                      <wp:anchor distT="0" distB="0" distL="114300" distR="114300" simplePos="0" relativeHeight="251667456" behindDoc="0" locked="0" layoutInCell="1" allowOverlap="1" wp14:anchorId="469C07CA" wp14:editId="6AE3A280">
                        <wp:simplePos x="0" y="0"/>
                        <wp:positionH relativeFrom="column">
                          <wp:posOffset>42545</wp:posOffset>
                        </wp:positionH>
                        <wp:positionV relativeFrom="page">
                          <wp:posOffset>0</wp:posOffset>
                        </wp:positionV>
                        <wp:extent cx="2349214" cy="1095375"/>
                        <wp:effectExtent l="0" t="0" r="0" b="0"/>
                        <wp:wrapSquare wrapText="bothSides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9214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C20660">
                    <w:rPr>
                      <w:b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4BC2E154" wp14:editId="0E4B23FE">
                            <wp:simplePos x="0" y="0"/>
                            <wp:positionH relativeFrom="column">
                              <wp:posOffset>-200660</wp:posOffset>
                            </wp:positionH>
                            <wp:positionV relativeFrom="paragraph">
                              <wp:posOffset>1118235</wp:posOffset>
                            </wp:positionV>
                            <wp:extent cx="2838450" cy="2695575"/>
                            <wp:effectExtent l="0" t="0" r="19050" b="28575"/>
                            <wp:wrapNone/>
                            <wp:docPr id="10" name="Text Box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838450" cy="26955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C20660" w:rsidRPr="004F484A" w:rsidRDefault="00831254" w:rsidP="00C20660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Lucida Handwriting" w:hAnsi="Lucida Handwriting"/>
                                            <w:color w:val="FFFFFF" w:themeColor="background1"/>
                                            <w:sz w:val="32"/>
                                          </w:rPr>
                                        </w:pPr>
                                        <w:r w:rsidRPr="004F484A">
                                          <w:rPr>
                                            <w:rFonts w:ascii="Lucida Handwriting" w:hAnsi="Lucida Handwriting"/>
                                            <w:color w:val="FFFFFF" w:themeColor="background1"/>
                                            <w:sz w:val="32"/>
                                          </w:rPr>
                                          <w:t>Health Services</w:t>
                                        </w:r>
                                      </w:p>
                                      <w:p w:rsidR="00831254" w:rsidRPr="004F484A" w:rsidRDefault="00831254" w:rsidP="00C20660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color w:val="FFFFFF" w:themeColor="background1"/>
                                            <w:sz w:val="32"/>
                                          </w:rPr>
                                        </w:pPr>
                                        <w:r w:rsidRPr="004F484A">
                                          <w:rPr>
                                            <w:color w:val="FFFFFF" w:themeColor="background1"/>
                                            <w:sz w:val="24"/>
                                          </w:rPr>
                                          <w:t>814 393 2121</w:t>
                                        </w:r>
                                      </w:p>
                                      <w:p w:rsidR="00C20660" w:rsidRPr="004F484A" w:rsidRDefault="00C20660" w:rsidP="00A579DD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color w:val="FFFFFF" w:themeColor="background1"/>
                                            <w:sz w:val="24"/>
                                          </w:rPr>
                                        </w:pPr>
                                        <w:r w:rsidRPr="004F484A">
                                          <w:rPr>
                                            <w:color w:val="FFFFFF" w:themeColor="background1"/>
                                            <w:sz w:val="24"/>
                                          </w:rPr>
                                          <w:t>Open Monday – Friday 8:30</w:t>
                                        </w:r>
                                        <w:r w:rsidR="000B7CA3">
                                          <w:rPr>
                                            <w:color w:val="FFFFFF" w:themeColor="background1"/>
                                            <w:sz w:val="24"/>
                                          </w:rPr>
                                          <w:t>am</w:t>
                                        </w:r>
                                        <w:r w:rsidRPr="004F484A">
                                          <w:rPr>
                                            <w:color w:val="FFFFFF" w:themeColor="background1"/>
                                            <w:sz w:val="24"/>
                                          </w:rPr>
                                          <w:t xml:space="preserve"> – </w:t>
                                        </w:r>
                                        <w:r w:rsidRPr="004F484A">
                                          <w:rPr>
                                            <w:color w:val="FFFFFF" w:themeColor="background1"/>
                                            <w:sz w:val="24"/>
                                          </w:rPr>
                                          <w:t>5</w:t>
                                        </w:r>
                                        <w:r w:rsidR="000B7CA3">
                                          <w:rPr>
                                            <w:color w:val="FFFFFF" w:themeColor="background1"/>
                                            <w:sz w:val="24"/>
                                          </w:rPr>
                                          <w:t>pm</w:t>
                                        </w:r>
                                        <w:bookmarkStart w:id="0" w:name="_GoBack"/>
                                        <w:bookmarkEnd w:id="0"/>
                                      </w:p>
                                      <w:p w:rsidR="00C20660" w:rsidRDefault="00C20660" w:rsidP="00C20660">
                                        <w:pPr>
                                          <w:spacing w:after="0"/>
                                          <w:rPr>
                                            <w:color w:val="FFFFFF" w:themeColor="background1"/>
                                            <w:sz w:val="24"/>
                                          </w:rPr>
                                        </w:pPr>
                                      </w:p>
                                      <w:p w:rsidR="004F484A" w:rsidRPr="0083778F" w:rsidRDefault="004F484A" w:rsidP="004F484A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b/>
                                            <w:color w:val="FFFFFF" w:themeColor="background1"/>
                                            <w:sz w:val="24"/>
                                          </w:rPr>
                                        </w:pPr>
                                        <w:r w:rsidRPr="0083778F">
                                          <w:rPr>
                                            <w:b/>
                                            <w:color w:val="FFFFFF" w:themeColor="background1"/>
                                            <w:sz w:val="24"/>
                                          </w:rPr>
                                          <w:t>FULL SERVICE HEALTH CLINIC</w:t>
                                        </w:r>
                                      </w:p>
                                      <w:p w:rsidR="009A34FE" w:rsidRPr="004F484A" w:rsidRDefault="009A34FE" w:rsidP="009A34FE">
                                        <w:pPr>
                                          <w:spacing w:after="20"/>
                                          <w:jc w:val="center"/>
                                          <w:rPr>
                                            <w:b/>
                                            <w:color w:val="FFFFFF" w:themeColor="background1"/>
                                            <w:sz w:val="24"/>
                                          </w:rPr>
                                        </w:pPr>
                                        <w:r w:rsidRPr="004F484A">
                                          <w:rPr>
                                            <w:b/>
                                            <w:color w:val="FFFFFF" w:themeColor="background1"/>
                                            <w:sz w:val="24"/>
                                          </w:rPr>
                                          <w:t>Common Reasons for Appointments</w:t>
                                        </w:r>
                                      </w:p>
                                      <w:p w:rsidR="00C20660" w:rsidRPr="009A34FE" w:rsidRDefault="004F484A" w:rsidP="009A34FE">
                                        <w:pPr>
                                          <w:spacing w:after="20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color w:val="FFFFFF" w:themeColor="background1"/>
                                            <w:sz w:val="22"/>
                                          </w:rPr>
                                        </w:pPr>
                                        <w:r w:rsidRPr="009A34FE">
                                          <w:rPr>
                                            <w:rFonts w:ascii="Times New Roman" w:hAnsi="Times New Roman" w:cs="Times New Roman"/>
                                            <w:color w:val="FFFFFF" w:themeColor="background1"/>
                                            <w:sz w:val="22"/>
                                          </w:rPr>
                                          <w:t xml:space="preserve">Women’s Health Services, </w:t>
                                        </w:r>
                                        <w:r w:rsidR="009A34FE" w:rsidRPr="009A34FE">
                                          <w:rPr>
                                            <w:rFonts w:ascii="Times New Roman" w:hAnsi="Times New Roman" w:cs="Times New Roman"/>
                                            <w:color w:val="FFFFFF" w:themeColor="background1"/>
                                            <w:sz w:val="22"/>
                                          </w:rPr>
                                          <w:t xml:space="preserve"> </w:t>
                                        </w:r>
                                        <w:r w:rsidRPr="009A34FE">
                                          <w:rPr>
                                            <w:rFonts w:ascii="Times New Roman" w:hAnsi="Times New Roman" w:cs="Times New Roman"/>
                                            <w:color w:val="FFFFFF" w:themeColor="background1"/>
                                            <w:sz w:val="22"/>
                                          </w:rPr>
                                          <w:t>Immunizations, Allergy Clinic, Physicals, Routine Visits, STI S</w:t>
                                        </w:r>
                                        <w:r w:rsidR="005447B4">
                                          <w:rPr>
                                            <w:rFonts w:ascii="Times New Roman" w:hAnsi="Times New Roman" w:cs="Times New Roman"/>
                                            <w:color w:val="FFFFFF" w:themeColor="background1"/>
                                            <w:sz w:val="22"/>
                                          </w:rPr>
                                          <w:t>creenings, Strep Testing, Mono T</w:t>
                                        </w:r>
                                        <w:r w:rsidRPr="009A34FE">
                                          <w:rPr>
                                            <w:rFonts w:ascii="Times New Roman" w:hAnsi="Times New Roman" w:cs="Times New Roman"/>
                                            <w:color w:val="FFFFFF" w:themeColor="background1"/>
                                            <w:sz w:val="22"/>
                                          </w:rPr>
                                          <w:t>e</w:t>
                                        </w:r>
                                        <w:r w:rsidR="005447B4">
                                          <w:rPr>
                                            <w:rFonts w:ascii="Times New Roman" w:hAnsi="Times New Roman" w:cs="Times New Roman"/>
                                            <w:color w:val="FFFFFF" w:themeColor="background1"/>
                                            <w:sz w:val="22"/>
                                          </w:rPr>
                                          <w:t>sting, Flu Tests, Treatment of I</w:t>
                                        </w:r>
                                        <w:r w:rsidRPr="009A34FE">
                                          <w:rPr>
                                            <w:rFonts w:ascii="Times New Roman" w:hAnsi="Times New Roman" w:cs="Times New Roman"/>
                                            <w:color w:val="FFFFFF" w:themeColor="background1"/>
                                            <w:sz w:val="22"/>
                                          </w:rPr>
                                          <w:t>njuries and Illness</w:t>
                                        </w:r>
                                      </w:p>
                                      <w:p w:rsidR="00831254" w:rsidRPr="004F484A" w:rsidRDefault="00831254" w:rsidP="00C20660">
                                        <w:pPr>
                                          <w:spacing w:after="0"/>
                                          <w:rPr>
                                            <w:color w:val="FFFFFF" w:themeColor="background1"/>
                                            <w:sz w:val="24"/>
                                          </w:rPr>
                                        </w:pPr>
                                      </w:p>
                                      <w:p w:rsidR="00C20660" w:rsidRPr="004F484A" w:rsidRDefault="00C20660" w:rsidP="00C20660">
                                        <w:pPr>
                                          <w:spacing w:after="0"/>
                                          <w:rPr>
                                            <w:color w:val="FFFFFF" w:themeColor="background1"/>
                                            <w:sz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4BC2E154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10" o:spid="_x0000_s1028" type="#_x0000_t202" style="position:absolute;left:0;text-align:left;margin-left:-15.8pt;margin-top:88.05pt;width:223.5pt;height:21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" fillcolor="#153043 [1605]" strokeweight=".5pt">
                            <v:textbox>
                              <w:txbxContent>
                                <w:p w:rsidR="00C20660" w:rsidRPr="004F484A" w:rsidRDefault="00831254" w:rsidP="00C20660">
                                  <w:pPr>
                                    <w:spacing w:after="0"/>
                                    <w:jc w:val="center"/>
                                    <w:rPr>
                                      <w:rFonts w:ascii="Lucida Handwriting" w:hAnsi="Lucida Handwriting"/>
                                      <w:color w:val="FFFFFF" w:themeColor="background1"/>
                                      <w:sz w:val="32"/>
                                    </w:rPr>
                                  </w:pPr>
                                  <w:r w:rsidRPr="004F484A">
                                    <w:rPr>
                                      <w:rFonts w:ascii="Lucida Handwriting" w:hAnsi="Lucida Handwriting"/>
                                      <w:color w:val="FFFFFF" w:themeColor="background1"/>
                                      <w:sz w:val="32"/>
                                    </w:rPr>
                                    <w:t>Health Services</w:t>
                                  </w:r>
                                </w:p>
                                <w:p w:rsidR="00831254" w:rsidRPr="004F484A" w:rsidRDefault="00831254" w:rsidP="00C20660">
                                  <w:pPr>
                                    <w:spacing w:after="0"/>
                                    <w:jc w:val="center"/>
                                    <w:rPr>
                                      <w:color w:val="FFFFFF" w:themeColor="background1"/>
                                      <w:sz w:val="32"/>
                                    </w:rPr>
                                  </w:pPr>
                                  <w:r w:rsidRPr="004F484A">
                                    <w:rPr>
                                      <w:color w:val="FFFFFF" w:themeColor="background1"/>
                                      <w:sz w:val="24"/>
                                    </w:rPr>
                                    <w:t>814 393 2121</w:t>
                                  </w:r>
                                </w:p>
                                <w:p w:rsidR="00C20660" w:rsidRPr="004F484A" w:rsidRDefault="00C20660" w:rsidP="00A579DD">
                                  <w:pPr>
                                    <w:spacing w:after="0"/>
                                    <w:jc w:val="center"/>
                                    <w:rPr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4F484A">
                                    <w:rPr>
                                      <w:color w:val="FFFFFF" w:themeColor="background1"/>
                                      <w:sz w:val="24"/>
                                    </w:rPr>
                                    <w:t>Open Monday – Friday 8:30</w:t>
                                  </w:r>
                                  <w:r w:rsidR="000B7CA3">
                                    <w:rPr>
                                      <w:color w:val="FFFFFF" w:themeColor="background1"/>
                                      <w:sz w:val="24"/>
                                    </w:rPr>
                                    <w:t>am</w:t>
                                  </w:r>
                                  <w:r w:rsidRPr="004F484A">
                                    <w:rPr>
                                      <w:color w:val="FFFFFF" w:themeColor="background1"/>
                                      <w:sz w:val="24"/>
                                    </w:rPr>
                                    <w:t xml:space="preserve"> – </w:t>
                                  </w:r>
                                  <w:r w:rsidRPr="004F484A">
                                    <w:rPr>
                                      <w:color w:val="FFFFFF" w:themeColor="background1"/>
                                      <w:sz w:val="24"/>
                                    </w:rPr>
                                    <w:t>5</w:t>
                                  </w:r>
                                  <w:r w:rsidR="000B7CA3">
                                    <w:rPr>
                                      <w:color w:val="FFFFFF" w:themeColor="background1"/>
                                      <w:sz w:val="24"/>
                                    </w:rPr>
                                    <w:t>pm</w:t>
                                  </w:r>
                                  <w:bookmarkStart w:id="1" w:name="_GoBack"/>
                                  <w:bookmarkEnd w:id="1"/>
                                </w:p>
                                <w:p w:rsidR="00C20660" w:rsidRDefault="00C20660" w:rsidP="00C20660">
                                  <w:pPr>
                                    <w:spacing w:after="0"/>
                                    <w:rPr>
                                      <w:color w:val="FFFFFF" w:themeColor="background1"/>
                                      <w:sz w:val="24"/>
                                    </w:rPr>
                                  </w:pPr>
                                </w:p>
                                <w:p w:rsidR="004F484A" w:rsidRPr="0083778F" w:rsidRDefault="004F484A" w:rsidP="004F484A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83778F">
                                    <w:rPr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FULL SERVICE HEALTH CLINIC</w:t>
                                  </w:r>
                                </w:p>
                                <w:p w:rsidR="009A34FE" w:rsidRPr="004F484A" w:rsidRDefault="009A34FE" w:rsidP="009A34FE">
                                  <w:pPr>
                                    <w:spacing w:after="20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4F484A">
                                    <w:rPr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Common Reasons for Appointments</w:t>
                                  </w:r>
                                </w:p>
                                <w:p w:rsidR="00C20660" w:rsidRPr="009A34FE" w:rsidRDefault="004F484A" w:rsidP="009A34FE">
                                  <w:pPr>
                                    <w:spacing w:after="2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9A34FE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2"/>
                                    </w:rPr>
                                    <w:t xml:space="preserve">Women’s Health Services, </w:t>
                                  </w:r>
                                  <w:r w:rsidR="009A34FE" w:rsidRPr="009A34FE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2"/>
                                    </w:rPr>
                                    <w:t xml:space="preserve"> </w:t>
                                  </w:r>
                                  <w:r w:rsidRPr="009A34FE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2"/>
                                    </w:rPr>
                                    <w:t>Immunizations, Allergy Clinic, Physicals, Routine Visits, STI S</w:t>
                                  </w:r>
                                  <w:r w:rsidR="005447B4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2"/>
                                    </w:rPr>
                                    <w:t>creenings, Strep Testing, Mono T</w:t>
                                  </w:r>
                                  <w:r w:rsidRPr="009A34FE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2"/>
                                    </w:rPr>
                                    <w:t>e</w:t>
                                  </w:r>
                                  <w:r w:rsidR="005447B4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2"/>
                                    </w:rPr>
                                    <w:t>sting, Flu Tests, Treatment of I</w:t>
                                  </w:r>
                                  <w:r w:rsidRPr="009A34FE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2"/>
                                    </w:rPr>
                                    <w:t>njuries and Illness</w:t>
                                  </w:r>
                                </w:p>
                                <w:p w:rsidR="00831254" w:rsidRPr="004F484A" w:rsidRDefault="00831254" w:rsidP="00C20660">
                                  <w:pPr>
                                    <w:spacing w:after="0"/>
                                    <w:rPr>
                                      <w:color w:val="FFFFFF" w:themeColor="background1"/>
                                      <w:sz w:val="24"/>
                                    </w:rPr>
                                  </w:pPr>
                                </w:p>
                                <w:p w:rsidR="00C20660" w:rsidRPr="004F484A" w:rsidRDefault="00C20660" w:rsidP="00C20660">
                                  <w:pPr>
                                    <w:spacing w:after="0"/>
                                    <w:rPr>
                                      <w:color w:val="FFFFFF" w:themeColor="background1"/>
                                      <w:sz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:rsidR="007F090A" w:rsidRDefault="007F090A" w:rsidP="00831254">
            <w:pPr>
              <w:spacing w:after="20"/>
            </w:pPr>
          </w:p>
        </w:tc>
        <w:tc>
          <w:tcPr>
            <w:tcW w:w="720" w:type="dxa"/>
          </w:tcPr>
          <w:p w:rsidR="007F090A" w:rsidRDefault="007F090A" w:rsidP="00831254">
            <w:pPr>
              <w:spacing w:after="20"/>
            </w:pPr>
          </w:p>
        </w:tc>
        <w:tc>
          <w:tcPr>
            <w:tcW w:w="720" w:type="dxa"/>
          </w:tcPr>
          <w:p w:rsidR="007F090A" w:rsidRDefault="007F090A" w:rsidP="00831254">
            <w:pPr>
              <w:spacing w:after="20"/>
            </w:pPr>
          </w:p>
        </w:tc>
        <w:tc>
          <w:tcPr>
            <w:tcW w:w="3851" w:type="dxa"/>
          </w:tcPr>
          <w:p w:rsidR="00854A03" w:rsidRPr="007564BC" w:rsidRDefault="00854A03" w:rsidP="00831254">
            <w:pPr>
              <w:spacing w:after="20"/>
              <w:jc w:val="center"/>
              <w:rPr>
                <w:b/>
                <w:sz w:val="24"/>
              </w:rPr>
            </w:pPr>
            <w:r w:rsidRPr="007564BC">
              <w:rPr>
                <w:b/>
                <w:sz w:val="24"/>
              </w:rPr>
              <w:t>Mental Health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31"/>
              <w:gridCol w:w="1602"/>
            </w:tblGrid>
            <w:tr w:rsidR="00854A03" w:rsidRPr="007564BC" w:rsidTr="00173ACB">
              <w:tc>
                <w:tcPr>
                  <w:tcW w:w="2231" w:type="dxa"/>
                </w:tcPr>
                <w:p w:rsidR="00854A03" w:rsidRPr="007564BC" w:rsidRDefault="00854A03" w:rsidP="00831254">
                  <w:pPr>
                    <w:spacing w:after="20"/>
                    <w:rPr>
                      <w:sz w:val="22"/>
                    </w:rPr>
                  </w:pPr>
                  <w:r w:rsidRPr="007564BC">
                    <w:rPr>
                      <w:sz w:val="22"/>
                    </w:rPr>
                    <w:t>Clarion Psychiatric Center</w:t>
                  </w:r>
                </w:p>
              </w:tc>
              <w:tc>
                <w:tcPr>
                  <w:tcW w:w="1602" w:type="dxa"/>
                </w:tcPr>
                <w:p w:rsidR="00854A03" w:rsidRPr="007564BC" w:rsidRDefault="00173ACB" w:rsidP="00831254">
                  <w:pPr>
                    <w:spacing w:after="20"/>
                    <w:jc w:val="righ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</w:r>
                  <w:r w:rsidR="00854A03" w:rsidRPr="007564BC">
                    <w:rPr>
                      <w:sz w:val="22"/>
                    </w:rPr>
                    <w:t>800</w:t>
                  </w:r>
                  <w:r>
                    <w:rPr>
                      <w:sz w:val="22"/>
                    </w:rPr>
                    <w:t>)</w:t>
                  </w:r>
                  <w:r w:rsidR="00854A03" w:rsidRPr="007564BC">
                    <w:rPr>
                      <w:sz w:val="22"/>
                    </w:rPr>
                    <w:t xml:space="preserve"> 253 4906</w:t>
                  </w:r>
                </w:p>
              </w:tc>
            </w:tr>
            <w:tr w:rsidR="00854A03" w:rsidRPr="007564BC" w:rsidTr="00173ACB">
              <w:tc>
                <w:tcPr>
                  <w:tcW w:w="2231" w:type="dxa"/>
                </w:tcPr>
                <w:p w:rsidR="00854A03" w:rsidRPr="007564BC" w:rsidRDefault="00854A03" w:rsidP="00831254">
                  <w:pPr>
                    <w:spacing w:after="20"/>
                    <w:rPr>
                      <w:sz w:val="22"/>
                    </w:rPr>
                  </w:pPr>
                </w:p>
                <w:p w:rsidR="00854A03" w:rsidRPr="007564BC" w:rsidRDefault="00147B52" w:rsidP="00831254">
                  <w:pPr>
                    <w:spacing w:after="20"/>
                    <w:rPr>
                      <w:sz w:val="22"/>
                    </w:rPr>
                  </w:pPr>
                  <w:r>
                    <w:rPr>
                      <w:sz w:val="22"/>
                    </w:rPr>
                    <w:t>Clarion Behavioral Health</w:t>
                  </w:r>
                </w:p>
              </w:tc>
              <w:tc>
                <w:tcPr>
                  <w:tcW w:w="1602" w:type="dxa"/>
                </w:tcPr>
                <w:p w:rsidR="00854A03" w:rsidRPr="007564BC" w:rsidRDefault="00854A03" w:rsidP="00831254">
                  <w:pPr>
                    <w:spacing w:after="20"/>
                    <w:jc w:val="right"/>
                    <w:rPr>
                      <w:sz w:val="22"/>
                    </w:rPr>
                  </w:pPr>
                </w:p>
                <w:p w:rsidR="00854A03" w:rsidRPr="007564BC" w:rsidRDefault="00147B52" w:rsidP="00831254">
                  <w:pPr>
                    <w:spacing w:after="20"/>
                    <w:jc w:val="right"/>
                    <w:rPr>
                      <w:sz w:val="22"/>
                    </w:rPr>
                  </w:pPr>
                  <w:r>
                    <w:rPr>
                      <w:sz w:val="22"/>
                    </w:rPr>
                    <w:t>(814) 223 9914</w:t>
                  </w:r>
                </w:p>
              </w:tc>
            </w:tr>
            <w:tr w:rsidR="00854A03" w:rsidRPr="007564BC" w:rsidTr="00173ACB">
              <w:tc>
                <w:tcPr>
                  <w:tcW w:w="2231" w:type="dxa"/>
                </w:tcPr>
                <w:p w:rsidR="00854A03" w:rsidRPr="007564BC" w:rsidRDefault="00854A03" w:rsidP="00831254">
                  <w:pPr>
                    <w:spacing w:after="20"/>
                    <w:rPr>
                      <w:sz w:val="22"/>
                    </w:rPr>
                  </w:pPr>
                </w:p>
                <w:p w:rsidR="00854A03" w:rsidRPr="007564BC" w:rsidRDefault="00854A03" w:rsidP="00831254">
                  <w:pPr>
                    <w:spacing w:after="20"/>
                    <w:rPr>
                      <w:sz w:val="22"/>
                    </w:rPr>
                  </w:pPr>
                  <w:r w:rsidRPr="007564BC">
                    <w:rPr>
                      <w:sz w:val="22"/>
                    </w:rPr>
                    <w:t>Family Therapy Services</w:t>
                  </w:r>
                </w:p>
              </w:tc>
              <w:tc>
                <w:tcPr>
                  <w:tcW w:w="1602" w:type="dxa"/>
                </w:tcPr>
                <w:p w:rsidR="00854A03" w:rsidRPr="007564BC" w:rsidRDefault="00854A03" w:rsidP="00831254">
                  <w:pPr>
                    <w:spacing w:after="20"/>
                    <w:jc w:val="right"/>
                    <w:rPr>
                      <w:sz w:val="22"/>
                    </w:rPr>
                  </w:pPr>
                </w:p>
                <w:p w:rsidR="00854A03" w:rsidRPr="007564BC" w:rsidRDefault="001F44DF" w:rsidP="00831254">
                  <w:pPr>
                    <w:spacing w:after="20"/>
                    <w:jc w:val="right"/>
                    <w:rPr>
                      <w:sz w:val="22"/>
                    </w:rPr>
                  </w:pPr>
                  <w:r>
                    <w:rPr>
                      <w:sz w:val="22"/>
                    </w:rPr>
                    <w:t>(814) 227 2941</w:t>
                  </w:r>
                </w:p>
              </w:tc>
            </w:tr>
            <w:tr w:rsidR="00854A03" w:rsidRPr="007564BC" w:rsidTr="00173ACB">
              <w:tc>
                <w:tcPr>
                  <w:tcW w:w="2231" w:type="dxa"/>
                </w:tcPr>
                <w:p w:rsidR="00854A03" w:rsidRPr="007564BC" w:rsidRDefault="00854A03" w:rsidP="00831254">
                  <w:pPr>
                    <w:spacing w:after="20"/>
                    <w:rPr>
                      <w:sz w:val="22"/>
                    </w:rPr>
                  </w:pPr>
                </w:p>
                <w:p w:rsidR="00854A03" w:rsidRPr="007564BC" w:rsidRDefault="00854A03" w:rsidP="00831254">
                  <w:pPr>
                    <w:spacing w:after="20"/>
                    <w:rPr>
                      <w:sz w:val="22"/>
                    </w:rPr>
                  </w:pPr>
                  <w:r w:rsidRPr="007564BC">
                    <w:rPr>
                      <w:sz w:val="22"/>
                    </w:rPr>
                    <w:t>Family Psychological Associates</w:t>
                  </w:r>
                </w:p>
              </w:tc>
              <w:tc>
                <w:tcPr>
                  <w:tcW w:w="1602" w:type="dxa"/>
                </w:tcPr>
                <w:p w:rsidR="00854A03" w:rsidRPr="007564BC" w:rsidRDefault="00854A03" w:rsidP="00831254">
                  <w:pPr>
                    <w:spacing w:after="20"/>
                    <w:jc w:val="right"/>
                    <w:rPr>
                      <w:sz w:val="22"/>
                    </w:rPr>
                  </w:pPr>
                </w:p>
                <w:p w:rsidR="00854A03" w:rsidRPr="007564BC" w:rsidRDefault="00854A03" w:rsidP="00831254">
                  <w:pPr>
                    <w:spacing w:after="20"/>
                    <w:jc w:val="right"/>
                    <w:rPr>
                      <w:sz w:val="22"/>
                    </w:rPr>
                  </w:pPr>
                  <w:r w:rsidRPr="007564BC">
                    <w:rPr>
                      <w:sz w:val="22"/>
                    </w:rPr>
                    <w:t>(814) 226 4912</w:t>
                  </w:r>
                </w:p>
              </w:tc>
            </w:tr>
          </w:tbl>
          <w:p w:rsidR="00854A03" w:rsidRDefault="0083778F" w:rsidP="00831254">
            <w:pPr>
              <w:spacing w:after="20"/>
              <w:rPr>
                <w:b/>
                <w:sz w:val="24"/>
              </w:rPr>
            </w:pPr>
            <w:r w:rsidRPr="00643BAE">
              <w:rPr>
                <w:b/>
                <w:noProof/>
                <w:sz w:val="22"/>
                <w:lang w:eastAsia="en-US"/>
              </w:rPr>
              <w:drawing>
                <wp:anchor distT="0" distB="0" distL="114300" distR="114300" simplePos="0" relativeHeight="251673600" behindDoc="0" locked="0" layoutInCell="1" allowOverlap="1" wp14:anchorId="05CD6691" wp14:editId="33E46BD1">
                  <wp:simplePos x="0" y="0"/>
                  <wp:positionH relativeFrom="column">
                    <wp:posOffset>368300</wp:posOffset>
                  </wp:positionH>
                  <wp:positionV relativeFrom="page">
                    <wp:posOffset>2809240</wp:posOffset>
                  </wp:positionV>
                  <wp:extent cx="1914525" cy="2177415"/>
                  <wp:effectExtent l="0" t="0" r="9525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laceholder short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217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A3939" w:rsidRDefault="00063CF1" w:rsidP="00831254">
            <w:pPr>
              <w:spacing w:after="20"/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2074545</wp:posOffset>
                      </wp:positionV>
                      <wp:extent cx="2533650" cy="1790700"/>
                      <wp:effectExtent l="0" t="0" r="19050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0" cy="17907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>
                                  <a:alphaModFix amt="70000"/>
                                </a:blip>
                                <a:srcRect/>
                                <a:tile tx="0" ty="0" sx="100000" sy="100000" flip="none" algn="tl"/>
                              </a:blip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068A44" id="Rectangle 17" o:spid="_x0000_s1026" style="position:absolute;margin-left:1.3pt;margin-top:163.35pt;width:199.5pt;height:141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" strokecolor="white [3212]" strokeweight="1pt">
                      <v:fill r:id="rId9" o:title="" opacity="45875f" recolor="t" rotate="t" type="tile"/>
                    </v:rect>
                  </w:pict>
                </mc:Fallback>
              </mc:AlternateContent>
            </w:r>
          </w:p>
          <w:p w:rsidR="0083778F" w:rsidRDefault="0083778F" w:rsidP="00831254">
            <w:pPr>
              <w:spacing w:after="20"/>
              <w:jc w:val="center"/>
              <w:rPr>
                <w:b/>
                <w:sz w:val="24"/>
              </w:rPr>
            </w:pPr>
          </w:p>
          <w:p w:rsidR="0083778F" w:rsidRDefault="0083778F" w:rsidP="00831254">
            <w:pPr>
              <w:spacing w:after="20"/>
              <w:jc w:val="center"/>
              <w:rPr>
                <w:b/>
                <w:sz w:val="24"/>
              </w:rPr>
            </w:pPr>
          </w:p>
          <w:p w:rsidR="0083778F" w:rsidRDefault="0083778F" w:rsidP="00831254">
            <w:pPr>
              <w:spacing w:after="20"/>
              <w:jc w:val="center"/>
              <w:rPr>
                <w:b/>
                <w:sz w:val="24"/>
              </w:rPr>
            </w:pPr>
          </w:p>
          <w:p w:rsidR="0083778F" w:rsidRDefault="0083778F" w:rsidP="00831254">
            <w:pPr>
              <w:spacing w:after="20"/>
              <w:jc w:val="center"/>
              <w:rPr>
                <w:b/>
                <w:sz w:val="24"/>
              </w:rPr>
            </w:pPr>
          </w:p>
          <w:p w:rsidR="0083778F" w:rsidRDefault="0083778F" w:rsidP="0083778F">
            <w:pPr>
              <w:spacing w:after="20"/>
              <w:jc w:val="center"/>
              <w:rPr>
                <w:b/>
                <w:sz w:val="24"/>
              </w:rPr>
            </w:pPr>
          </w:p>
          <w:p w:rsidR="0083778F" w:rsidRDefault="0083778F" w:rsidP="0083778F">
            <w:pPr>
              <w:spacing w:after="20"/>
              <w:rPr>
                <w:b/>
                <w:sz w:val="24"/>
              </w:rPr>
            </w:pPr>
          </w:p>
          <w:p w:rsidR="0083778F" w:rsidRDefault="0083778F" w:rsidP="0083778F">
            <w:pPr>
              <w:spacing w:after="20"/>
              <w:rPr>
                <w:b/>
                <w:sz w:val="24"/>
              </w:rPr>
            </w:pPr>
          </w:p>
          <w:p w:rsidR="0083778F" w:rsidRDefault="0083778F" w:rsidP="0083778F">
            <w:pPr>
              <w:spacing w:after="20"/>
              <w:rPr>
                <w:b/>
                <w:sz w:val="24"/>
              </w:rPr>
            </w:pPr>
          </w:p>
          <w:p w:rsidR="0083778F" w:rsidRDefault="0083778F" w:rsidP="0083778F">
            <w:pPr>
              <w:spacing w:after="20"/>
              <w:rPr>
                <w:b/>
                <w:sz w:val="24"/>
              </w:rPr>
            </w:pPr>
          </w:p>
          <w:p w:rsidR="00FE6BDD" w:rsidRPr="00643BAE" w:rsidRDefault="00854A03" w:rsidP="0083778F">
            <w:pPr>
              <w:spacing w:after="20"/>
              <w:jc w:val="center"/>
              <w:rPr>
                <w:b/>
                <w:sz w:val="20"/>
              </w:rPr>
            </w:pPr>
            <w:r w:rsidRPr="00643BAE">
              <w:rPr>
                <w:b/>
                <w:sz w:val="24"/>
              </w:rPr>
              <w:t>Optometrists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31"/>
              <w:gridCol w:w="1610"/>
            </w:tblGrid>
            <w:tr w:rsidR="00643BAE" w:rsidTr="00173ACB">
              <w:tc>
                <w:tcPr>
                  <w:tcW w:w="2231" w:type="dxa"/>
                </w:tcPr>
                <w:p w:rsidR="00643BAE" w:rsidRPr="00643BAE" w:rsidRDefault="00643BAE" w:rsidP="00831254">
                  <w:pPr>
                    <w:spacing w:after="20"/>
                    <w:rPr>
                      <w:sz w:val="22"/>
                    </w:rPr>
                  </w:pPr>
                  <w:r w:rsidRPr="00643BAE">
                    <w:rPr>
                      <w:sz w:val="22"/>
                    </w:rPr>
                    <w:t xml:space="preserve">Victor </w:t>
                  </w:r>
                  <w:proofErr w:type="spellStart"/>
                  <w:r w:rsidRPr="00643BAE">
                    <w:rPr>
                      <w:sz w:val="22"/>
                    </w:rPr>
                    <w:t>Cherico</w:t>
                  </w:r>
                  <w:proofErr w:type="spellEnd"/>
                </w:p>
              </w:tc>
              <w:tc>
                <w:tcPr>
                  <w:tcW w:w="1610" w:type="dxa"/>
                </w:tcPr>
                <w:p w:rsidR="00643BAE" w:rsidRPr="00643BAE" w:rsidRDefault="00173ACB" w:rsidP="00831254">
                  <w:pPr>
                    <w:spacing w:after="20"/>
                    <w:jc w:val="righ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</w:r>
                  <w:r w:rsidR="00643BAE" w:rsidRPr="00643BAE">
                    <w:rPr>
                      <w:sz w:val="22"/>
                    </w:rPr>
                    <w:t>814</w:t>
                  </w:r>
                  <w:r>
                    <w:rPr>
                      <w:sz w:val="22"/>
                    </w:rPr>
                    <w:t>)</w:t>
                  </w:r>
                  <w:r w:rsidR="00643BAE" w:rsidRPr="00643BAE">
                    <w:rPr>
                      <w:sz w:val="22"/>
                    </w:rPr>
                    <w:t xml:space="preserve"> 226 9441</w:t>
                  </w:r>
                </w:p>
              </w:tc>
            </w:tr>
            <w:tr w:rsidR="00643BAE" w:rsidTr="00173ACB">
              <w:tc>
                <w:tcPr>
                  <w:tcW w:w="2231" w:type="dxa"/>
                </w:tcPr>
                <w:p w:rsidR="00643BAE" w:rsidRPr="00643BAE" w:rsidRDefault="00643BAE" w:rsidP="00831254">
                  <w:pPr>
                    <w:spacing w:after="20"/>
                    <w:rPr>
                      <w:sz w:val="22"/>
                    </w:rPr>
                  </w:pPr>
                  <w:r w:rsidRPr="00643BAE">
                    <w:rPr>
                      <w:sz w:val="22"/>
                    </w:rPr>
                    <w:t xml:space="preserve">Dirk </w:t>
                  </w:r>
                  <w:proofErr w:type="spellStart"/>
                  <w:r w:rsidRPr="00643BAE">
                    <w:rPr>
                      <w:sz w:val="22"/>
                    </w:rPr>
                    <w:t>Vandermeer</w:t>
                  </w:r>
                  <w:proofErr w:type="spellEnd"/>
                </w:p>
              </w:tc>
              <w:tc>
                <w:tcPr>
                  <w:tcW w:w="1610" w:type="dxa"/>
                </w:tcPr>
                <w:p w:rsidR="00643BAE" w:rsidRPr="00643BAE" w:rsidRDefault="00173ACB" w:rsidP="00831254">
                  <w:pPr>
                    <w:spacing w:after="20"/>
                    <w:jc w:val="righ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</w:r>
                  <w:r w:rsidR="00643BAE" w:rsidRPr="00643BAE">
                    <w:rPr>
                      <w:sz w:val="22"/>
                    </w:rPr>
                    <w:t>814</w:t>
                  </w:r>
                  <w:r>
                    <w:rPr>
                      <w:sz w:val="22"/>
                    </w:rPr>
                    <w:t>)</w:t>
                  </w:r>
                  <w:r w:rsidR="00643BAE" w:rsidRPr="00643BAE">
                    <w:rPr>
                      <w:sz w:val="22"/>
                    </w:rPr>
                    <w:t xml:space="preserve"> 226 9505</w:t>
                  </w:r>
                </w:p>
              </w:tc>
            </w:tr>
            <w:tr w:rsidR="00643BAE" w:rsidTr="00173ACB">
              <w:tc>
                <w:tcPr>
                  <w:tcW w:w="2231" w:type="dxa"/>
                </w:tcPr>
                <w:p w:rsidR="00643BAE" w:rsidRPr="00643BAE" w:rsidRDefault="00147B52" w:rsidP="00831254">
                  <w:pPr>
                    <w:spacing w:after="20"/>
                    <w:rPr>
                      <w:sz w:val="22"/>
                    </w:rPr>
                  </w:pPr>
                  <w:r>
                    <w:rPr>
                      <w:sz w:val="22"/>
                    </w:rPr>
                    <w:t>Kelly Owens</w:t>
                  </w:r>
                  <w:r w:rsidR="00643BAE" w:rsidRPr="00643BAE">
                    <w:rPr>
                      <w:sz w:val="22"/>
                    </w:rPr>
                    <w:t xml:space="preserve"> &amp; Joshua Diehl</w:t>
                  </w:r>
                </w:p>
              </w:tc>
              <w:tc>
                <w:tcPr>
                  <w:tcW w:w="1610" w:type="dxa"/>
                </w:tcPr>
                <w:p w:rsidR="00643BAE" w:rsidRPr="00643BAE" w:rsidRDefault="00173ACB" w:rsidP="00831254">
                  <w:pPr>
                    <w:spacing w:after="20"/>
                    <w:jc w:val="righ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</w:r>
                  <w:r w:rsidR="00643BAE" w:rsidRPr="00643BAE">
                    <w:rPr>
                      <w:sz w:val="22"/>
                    </w:rPr>
                    <w:t>814</w:t>
                  </w:r>
                  <w:r>
                    <w:rPr>
                      <w:sz w:val="22"/>
                    </w:rPr>
                    <w:t>)</w:t>
                  </w:r>
                  <w:r w:rsidR="00643BAE" w:rsidRPr="00643BAE">
                    <w:rPr>
                      <w:sz w:val="22"/>
                    </w:rPr>
                    <w:t xml:space="preserve"> 226 4862</w:t>
                  </w:r>
                </w:p>
              </w:tc>
            </w:tr>
            <w:tr w:rsidR="00643BAE" w:rsidTr="00173ACB">
              <w:tc>
                <w:tcPr>
                  <w:tcW w:w="2231" w:type="dxa"/>
                </w:tcPr>
                <w:p w:rsidR="00643BAE" w:rsidRPr="00643BAE" w:rsidRDefault="00643BAE" w:rsidP="00831254">
                  <w:pPr>
                    <w:spacing w:after="20"/>
                    <w:rPr>
                      <w:sz w:val="22"/>
                    </w:rPr>
                  </w:pPr>
                  <w:proofErr w:type="spellStart"/>
                  <w:r w:rsidRPr="00643BAE">
                    <w:rPr>
                      <w:sz w:val="22"/>
                    </w:rPr>
                    <w:t>Wal</w:t>
                  </w:r>
                  <w:proofErr w:type="spellEnd"/>
                  <w:r w:rsidRPr="00643BAE">
                    <w:rPr>
                      <w:sz w:val="22"/>
                    </w:rPr>
                    <w:t xml:space="preserve"> Mart Vision Center</w:t>
                  </w:r>
                </w:p>
              </w:tc>
              <w:tc>
                <w:tcPr>
                  <w:tcW w:w="1610" w:type="dxa"/>
                </w:tcPr>
                <w:p w:rsidR="00643BAE" w:rsidRPr="00643BAE" w:rsidRDefault="00173ACB" w:rsidP="002A3939">
                  <w:pPr>
                    <w:spacing w:after="20"/>
                    <w:jc w:val="righ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</w:r>
                  <w:r w:rsidR="00643BAE" w:rsidRPr="00643BAE">
                    <w:rPr>
                      <w:sz w:val="22"/>
                    </w:rPr>
                    <w:t>814</w:t>
                  </w:r>
                  <w:r>
                    <w:rPr>
                      <w:sz w:val="22"/>
                    </w:rPr>
                    <w:t>)</w:t>
                  </w:r>
                  <w:r w:rsidR="00643BAE" w:rsidRPr="00643BAE">
                    <w:rPr>
                      <w:sz w:val="22"/>
                    </w:rPr>
                    <w:t xml:space="preserve"> 226 0909</w:t>
                  </w:r>
                </w:p>
              </w:tc>
            </w:tr>
          </w:tbl>
          <w:p w:rsidR="007F090A" w:rsidRDefault="007F090A" w:rsidP="00831254">
            <w:pPr>
              <w:spacing w:after="20"/>
            </w:pPr>
          </w:p>
        </w:tc>
      </w:tr>
    </w:tbl>
    <w:p w:rsidR="007F090A" w:rsidRDefault="00063CF1" w:rsidP="00831254">
      <w:pPr>
        <w:pStyle w:val="NoSpacing"/>
        <w:spacing w:after="2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F2E713F" wp14:editId="53BB3781">
                <wp:simplePos x="0" y="0"/>
                <wp:positionH relativeFrom="margin">
                  <wp:align>left</wp:align>
                </wp:positionH>
                <wp:positionV relativeFrom="paragraph">
                  <wp:posOffset>-4124325</wp:posOffset>
                </wp:positionV>
                <wp:extent cx="2400300" cy="386715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38671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70000"/>
                          </a:blip>
                          <a:srcRect/>
                          <a:tile tx="0" ty="0" sx="100000" sy="100000" flip="none" algn="tl"/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6ECB46" id="Rectangle 18" o:spid="_x0000_s1026" style="position:absolute;margin-left:0;margin-top:-324.75pt;width:189pt;height:304.5pt;z-index:-25163878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" strokecolor="white [3212]" strokeweight="1pt">
                <v:fill r:id="rId9" o:title="" opacity="45875f" recolor="t" rotate="t" type="tile"/>
                <w10:wrap anchorx="margin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6159" behindDoc="1" locked="0" layoutInCell="1" allowOverlap="1" wp14:anchorId="53ECD0B9" wp14:editId="3F10248C">
                <wp:simplePos x="0" y="0"/>
                <wp:positionH relativeFrom="margin">
                  <wp:align>left</wp:align>
                </wp:positionH>
                <wp:positionV relativeFrom="paragraph">
                  <wp:posOffset>-6886575</wp:posOffset>
                </wp:positionV>
                <wp:extent cx="2409825" cy="1333500"/>
                <wp:effectExtent l="0" t="0" r="28575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3335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70000"/>
                          </a:blip>
                          <a:srcRect/>
                          <a:tile tx="0" ty="0" sx="100000" sy="100000" flip="none" algn="tl"/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B32DB" id="Rectangle 19" o:spid="_x0000_s1026" style="position:absolute;margin-left:0;margin-top:-542.25pt;width:189.75pt;height:105pt;z-index:-25164032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" strokecolor="white [3212]" strokeweight="1pt">
                <v:fill r:id="rId9" o:title="" opacity="45875f" recolor="t" rotate="t" type="tile"/>
                <w10:wrap anchorx="margin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6648450</wp:posOffset>
                </wp:positionH>
                <wp:positionV relativeFrom="paragraph">
                  <wp:posOffset>-6953250</wp:posOffset>
                </wp:positionV>
                <wp:extent cx="2695575" cy="2790825"/>
                <wp:effectExtent l="0" t="0" r="2857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279082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70000"/>
                          </a:blip>
                          <a:srcRect/>
                          <a:tile tx="0" ty="0" sx="100000" sy="100000" flip="none" algn="tl"/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658945" id="Rectangle 16" o:spid="_x0000_s1026" style="position:absolute;margin-left:523.5pt;margin-top:-547.5pt;width:212.25pt;height:219.7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" strokecolor="white [3212]" strokeweight="1pt">
                <v:fill r:id="rId9" o:title="" opacity="45875f" recolor="t" rotate="t" type="tile"/>
              </v:rect>
            </w:pict>
          </mc:Fallback>
        </mc:AlternateContent>
      </w:r>
    </w:p>
    <w:sectPr w:rsidR="007F090A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5B5AEFBC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CF6"/>
    <w:rsid w:val="00063CF1"/>
    <w:rsid w:val="000B7CA3"/>
    <w:rsid w:val="000F5AA7"/>
    <w:rsid w:val="00147B52"/>
    <w:rsid w:val="00173ACB"/>
    <w:rsid w:val="001F44DF"/>
    <w:rsid w:val="001F4DEE"/>
    <w:rsid w:val="002A3939"/>
    <w:rsid w:val="00343B19"/>
    <w:rsid w:val="003A67D6"/>
    <w:rsid w:val="00432105"/>
    <w:rsid w:val="00451CF6"/>
    <w:rsid w:val="004F484A"/>
    <w:rsid w:val="005447B4"/>
    <w:rsid w:val="00643BAE"/>
    <w:rsid w:val="006D3913"/>
    <w:rsid w:val="00717B1C"/>
    <w:rsid w:val="007564BC"/>
    <w:rsid w:val="007F090A"/>
    <w:rsid w:val="00831254"/>
    <w:rsid w:val="0083778F"/>
    <w:rsid w:val="00854A03"/>
    <w:rsid w:val="00910CE7"/>
    <w:rsid w:val="009A34FE"/>
    <w:rsid w:val="00A579DD"/>
    <w:rsid w:val="00A81C04"/>
    <w:rsid w:val="00BB0268"/>
    <w:rsid w:val="00BC0468"/>
    <w:rsid w:val="00C20660"/>
    <w:rsid w:val="00CE6F06"/>
    <w:rsid w:val="00D87CDC"/>
    <w:rsid w:val="00E44876"/>
    <w:rsid w:val="00E82A7F"/>
    <w:rsid w:val="00ED35FD"/>
    <w:rsid w:val="00F0476F"/>
    <w:rsid w:val="00F95A37"/>
    <w:rsid w:val="00FE6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EFA828"/>
  <w15:chartTrackingRefBased/>
  <w15:docId w15:val="{E61F22C3-1C1C-4A58-A080-80A8EC5F6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4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QuoteChar">
    <w:name w:val="Quote Char"/>
    <w:basedOn w:val="DefaultParagraphFont"/>
    <w:link w:val="Quote"/>
    <w:uiPriority w:val="1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4876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876"/>
    <w:rPr>
      <w:rFonts w:ascii="Segoe UI" w:hAnsi="Segoe UI" w:cs="Segoe UI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crissman\AppData\Roaming\Microsoft\Templates\Brochure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862D703273E4BDB9358F750535DE8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84F415-809C-4B48-8354-C06E4D58FCEC}"/>
      </w:docPartPr>
      <w:docPartBody>
        <w:p w:rsidR="00FA45F0" w:rsidRDefault="00F47540">
          <w:pPr>
            <w:pStyle w:val="5862D703273E4BDB9358F750535DE8BC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3B2"/>
    <w:rsid w:val="00074CC7"/>
    <w:rsid w:val="00361032"/>
    <w:rsid w:val="003C33B2"/>
    <w:rsid w:val="006767E8"/>
    <w:rsid w:val="006C5233"/>
    <w:rsid w:val="007E0CCD"/>
    <w:rsid w:val="00B046C9"/>
    <w:rsid w:val="00CA0739"/>
    <w:rsid w:val="00E2215C"/>
    <w:rsid w:val="00F004B2"/>
    <w:rsid w:val="00F47540"/>
    <w:rsid w:val="00FA4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862D703273E4BDB9358F750535DE8BC">
    <w:name w:val="5862D703273E4BDB9358F750535DE8BC"/>
  </w:style>
  <w:style w:type="paragraph" w:customStyle="1" w:styleId="C638FD6AA76443559CCFD919B507773A">
    <w:name w:val="C638FD6AA76443559CCFD919B507773A"/>
    <w:rsid w:val="003C33B2"/>
  </w:style>
  <w:style w:type="paragraph" w:customStyle="1" w:styleId="5E8DB15D454E40EEB26FC351F6F4CF71">
    <w:name w:val="5E8DB15D454E40EEB26FC351F6F4CF71"/>
    <w:rsid w:val="00E2215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8A96DE-D0F5-40C6-B249-E21D1A54B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Brochure(2)</Template>
  <TotalTime>313</TotalTime>
  <Pages>2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Wellness Resource Guide</Company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Thomas Crissman</dc:creator>
  <cp:keywords/>
  <cp:lastModifiedBy>Meredith Karg</cp:lastModifiedBy>
  <cp:revision>5</cp:revision>
  <cp:lastPrinted>2015-12-16T17:56:00Z</cp:lastPrinted>
  <dcterms:created xsi:type="dcterms:W3CDTF">2018-04-02T19:08:00Z</dcterms:created>
  <dcterms:modified xsi:type="dcterms:W3CDTF">2018-08-24T18:37:00Z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TC029118989991</vt:lpwstr>
  </property>
</Properties>
</file>